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6667B" w14:paraId="4E692745" w14:textId="77777777" w:rsidTr="00AD4FEA">
        <w:tc>
          <w:tcPr>
            <w:tcW w:w="9062" w:type="dxa"/>
          </w:tcPr>
          <w:p w14:paraId="7B1A7EE5" w14:textId="77777777" w:rsidR="00BB5B37" w:rsidRDefault="0026667B" w:rsidP="00966BE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Antrag </w:t>
            </w:r>
            <w:r w:rsidRPr="0054560D">
              <w:rPr>
                <w:b/>
                <w:sz w:val="32"/>
                <w:szCs w:val="32"/>
              </w:rPr>
              <w:t>auf Gewährung einer Förderung aus Mitte</w:t>
            </w:r>
            <w:r w:rsidR="00BB5B37">
              <w:rPr>
                <w:b/>
                <w:sz w:val="32"/>
                <w:szCs w:val="32"/>
              </w:rPr>
              <w:t>ln der Sozialversicherung</w:t>
            </w:r>
            <w:r>
              <w:rPr>
                <w:b/>
                <w:sz w:val="32"/>
                <w:szCs w:val="32"/>
              </w:rPr>
              <w:t xml:space="preserve"> für r</w:t>
            </w:r>
            <w:r w:rsidRPr="005461B5">
              <w:rPr>
                <w:b/>
                <w:sz w:val="32"/>
                <w:szCs w:val="32"/>
              </w:rPr>
              <w:t xml:space="preserve">egionale und lokale </w:t>
            </w:r>
          </w:p>
          <w:p w14:paraId="53E9E0FD" w14:textId="1857CB2F" w:rsidR="0026667B" w:rsidRDefault="0026667B" w:rsidP="00966BE0">
            <w:pPr>
              <w:jc w:val="center"/>
              <w:rPr>
                <w:b/>
                <w:sz w:val="32"/>
                <w:szCs w:val="32"/>
              </w:rPr>
            </w:pPr>
            <w:r w:rsidRPr="005461B5">
              <w:rPr>
                <w:b/>
                <w:sz w:val="32"/>
                <w:szCs w:val="32"/>
              </w:rPr>
              <w:t>Selbsthilfeaktivitäten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</w:tr>
      <w:tr w:rsidR="003F5FD6" w14:paraId="5EAE097D" w14:textId="77777777" w:rsidTr="00AD4FEA">
        <w:tc>
          <w:tcPr>
            <w:tcW w:w="9062" w:type="dxa"/>
            <w:shd w:val="clear" w:color="auto" w:fill="C4D79B"/>
          </w:tcPr>
          <w:p w14:paraId="7FD9B97E" w14:textId="4E614F2E" w:rsidR="003F5FD6" w:rsidRDefault="003F5FD6" w:rsidP="00107D85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26667B">
              <w:rPr>
                <w:b/>
                <w:i/>
                <w:sz w:val="32"/>
                <w:szCs w:val="32"/>
              </w:rPr>
              <w:t>Selbsthilfe</w:t>
            </w:r>
            <w:r w:rsidRPr="00AD4FEA">
              <w:rPr>
                <w:b/>
                <w:i/>
                <w:sz w:val="32"/>
                <w:szCs w:val="32"/>
                <w:u w:val="single"/>
              </w:rPr>
              <w:t>gruppen</w:t>
            </w:r>
            <w:r w:rsidR="00966BE0">
              <w:rPr>
                <w:b/>
                <w:i/>
                <w:sz w:val="32"/>
                <w:szCs w:val="32"/>
              </w:rPr>
              <w:t xml:space="preserve"> (SHG)</w:t>
            </w:r>
          </w:p>
        </w:tc>
      </w:tr>
      <w:tr w:rsidR="002062B6" w:rsidRPr="00606180" w14:paraId="10354BF4" w14:textId="77777777" w:rsidTr="00AD4FEA">
        <w:tblPrEx>
          <w:jc w:val="center"/>
        </w:tblPrEx>
        <w:trPr>
          <w:jc w:val="center"/>
        </w:trPr>
        <w:tc>
          <w:tcPr>
            <w:tcW w:w="9062" w:type="dxa"/>
          </w:tcPr>
          <w:p w14:paraId="5FABD127" w14:textId="77777777" w:rsidR="002062B6" w:rsidRDefault="00966BE0" w:rsidP="00CA3BEE">
            <w:pPr>
              <w:spacing w:before="120" w:after="120"/>
              <w:rPr>
                <w:sz w:val="24"/>
                <w:szCs w:val="24"/>
              </w:rPr>
            </w:pPr>
            <w:r w:rsidRPr="005461B5">
              <w:rPr>
                <w:sz w:val="24"/>
                <w:szCs w:val="24"/>
              </w:rPr>
              <w:t>Bitte füllen Sie den Antrag</w:t>
            </w:r>
            <w:r>
              <w:rPr>
                <w:sz w:val="24"/>
                <w:szCs w:val="24"/>
              </w:rPr>
              <w:t xml:space="preserve"> vollständig aus. </w:t>
            </w:r>
            <w:r w:rsidR="00D56960" w:rsidRPr="00D56960">
              <w:rPr>
                <w:sz w:val="24"/>
                <w:szCs w:val="24"/>
              </w:rPr>
              <w:t xml:space="preserve">Der Antrag </w:t>
            </w:r>
            <w:r w:rsidR="00D56960">
              <w:rPr>
                <w:sz w:val="24"/>
                <w:szCs w:val="24"/>
              </w:rPr>
              <w:t>muss</w:t>
            </w:r>
            <w:r w:rsidR="00D56960" w:rsidRPr="00D56960">
              <w:rPr>
                <w:sz w:val="24"/>
                <w:szCs w:val="24"/>
              </w:rPr>
              <w:t xml:space="preserve"> </w:t>
            </w:r>
            <w:r w:rsidR="00D56960">
              <w:rPr>
                <w:sz w:val="24"/>
                <w:szCs w:val="24"/>
              </w:rPr>
              <w:t xml:space="preserve">am Ende </w:t>
            </w:r>
            <w:r w:rsidR="00D56960" w:rsidRPr="00D56960">
              <w:rPr>
                <w:sz w:val="24"/>
                <w:szCs w:val="24"/>
              </w:rPr>
              <w:t xml:space="preserve">von zwei vertretungsbefugten (natürlichen) Personen </w:t>
            </w:r>
            <w:r w:rsidR="00D56960">
              <w:rPr>
                <w:sz w:val="24"/>
                <w:szCs w:val="24"/>
              </w:rPr>
              <w:t>unterschrieben werden</w:t>
            </w:r>
            <w:r w:rsidR="00D56960" w:rsidRPr="00D56960">
              <w:rPr>
                <w:sz w:val="24"/>
                <w:szCs w:val="24"/>
              </w:rPr>
              <w:t>.</w:t>
            </w:r>
            <w:r w:rsidR="00D56960">
              <w:rPr>
                <w:sz w:val="24"/>
                <w:szCs w:val="24"/>
              </w:rPr>
              <w:t xml:space="preserve"> Bitte </w:t>
            </w:r>
            <w:r>
              <w:rPr>
                <w:sz w:val="24"/>
                <w:szCs w:val="24"/>
              </w:rPr>
              <w:t xml:space="preserve">senden </w:t>
            </w:r>
            <w:r w:rsidR="00D56960">
              <w:rPr>
                <w:sz w:val="24"/>
                <w:szCs w:val="24"/>
              </w:rPr>
              <w:t xml:space="preserve">Sie den vollständigen Antrag </w:t>
            </w:r>
            <w:r>
              <w:rPr>
                <w:sz w:val="24"/>
                <w:szCs w:val="24"/>
              </w:rPr>
              <w:t>mit etwaigen</w:t>
            </w:r>
            <w:r w:rsidRPr="005461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Beilagen an:</w:t>
            </w:r>
          </w:p>
          <w:p w14:paraId="49D1C9BE" w14:textId="009B44D2" w:rsidR="00107D85" w:rsidRPr="00606180" w:rsidRDefault="00107D85" w:rsidP="00CA3BEE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52BBEDC7" w14:textId="15AD50C1" w:rsidR="002062B6" w:rsidRPr="005461B5" w:rsidRDefault="002062B6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461B5" w:rsidRPr="00A2381B" w14:paraId="50DD3B7C" w14:textId="6E5FFE7B" w:rsidTr="00AD4FEA">
        <w:trPr>
          <w:jc w:val="center"/>
        </w:trPr>
        <w:tc>
          <w:tcPr>
            <w:tcW w:w="9212" w:type="dxa"/>
          </w:tcPr>
          <w:p w14:paraId="3B413D66" w14:textId="7AF38CB3" w:rsidR="005461B5" w:rsidRPr="00A2381B" w:rsidRDefault="005461B5" w:rsidP="00AD4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32"/>
                <w:szCs w:val="24"/>
              </w:rPr>
            </w:pPr>
            <w:r w:rsidRPr="00A2381B">
              <w:rPr>
                <w:b/>
                <w:sz w:val="32"/>
                <w:szCs w:val="24"/>
              </w:rPr>
              <w:t xml:space="preserve">Antrag für das Jahr </w:t>
            </w:r>
            <w:r w:rsidR="009F2103" w:rsidRPr="00A2381B">
              <w:rPr>
                <w:b/>
                <w:sz w:val="32"/>
                <w:szCs w:val="24"/>
              </w:rPr>
              <w:t>20</w:t>
            </w:r>
            <w:r w:rsidR="009F2103">
              <w:rPr>
                <w:b/>
                <w:sz w:val="32"/>
                <w:szCs w:val="24"/>
              </w:rPr>
              <w:t>20</w:t>
            </w:r>
          </w:p>
        </w:tc>
      </w:tr>
    </w:tbl>
    <w:p w14:paraId="017B0C6A" w14:textId="77777777" w:rsidR="005461B5" w:rsidRDefault="005461B5" w:rsidP="00C504CF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062B6" w:rsidRPr="00606180" w14:paraId="62635B20" w14:textId="77777777" w:rsidTr="00107D85">
        <w:trPr>
          <w:jc w:val="center"/>
        </w:trPr>
        <w:tc>
          <w:tcPr>
            <w:tcW w:w="9212" w:type="dxa"/>
          </w:tcPr>
          <w:p w14:paraId="246F7189" w14:textId="5532089F" w:rsidR="002062B6" w:rsidRPr="00606180" w:rsidRDefault="009E0B96" w:rsidP="00AD4F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BB5B37" w:rsidRPr="00BB5B37">
              <w:rPr>
                <w:b/>
                <w:sz w:val="32"/>
                <w:szCs w:val="24"/>
              </w:rPr>
              <w:t>Beantragte Fördersumme</w:t>
            </w:r>
            <w:r w:rsidR="00BB5B37">
              <w:rPr>
                <w:b/>
                <w:sz w:val="32"/>
                <w:szCs w:val="24"/>
              </w:rPr>
              <w:t xml:space="preserve"> </w:t>
            </w:r>
            <w:r w:rsidR="002062B6" w:rsidRPr="00AD4FEA">
              <w:rPr>
                <w:b/>
                <w:sz w:val="32"/>
                <w:szCs w:val="24"/>
              </w:rPr>
              <w:t>von gesamt € ___</w:t>
            </w:r>
          </w:p>
        </w:tc>
      </w:tr>
    </w:tbl>
    <w:p w14:paraId="284615B7" w14:textId="77777777" w:rsidR="00AA2D0C" w:rsidRPr="0026667B" w:rsidRDefault="00AA2D0C" w:rsidP="00C504CF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A2D0C" w:rsidRPr="0026667B" w14:paraId="587BE7CB" w14:textId="77777777" w:rsidTr="00AD4FEA">
        <w:tc>
          <w:tcPr>
            <w:tcW w:w="9062" w:type="dxa"/>
          </w:tcPr>
          <w:p w14:paraId="3600F01A" w14:textId="7DFC8AB7" w:rsidR="00934B13" w:rsidRPr="00606180" w:rsidRDefault="00AA2D0C" w:rsidP="00934B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sz w:val="24"/>
                <w:szCs w:val="24"/>
              </w:rPr>
            </w:pPr>
            <w:r w:rsidRPr="00606180">
              <w:rPr>
                <w:b/>
                <w:sz w:val="24"/>
                <w:szCs w:val="24"/>
              </w:rPr>
              <w:t xml:space="preserve">Angaben zur antragstellenden </w:t>
            </w:r>
            <w:r w:rsidR="00934B13" w:rsidRPr="0026667B">
              <w:rPr>
                <w:b/>
                <w:sz w:val="24"/>
                <w:szCs w:val="24"/>
              </w:rPr>
              <w:t>S</w:t>
            </w:r>
            <w:r w:rsidR="00305FAA" w:rsidRPr="0026667B">
              <w:rPr>
                <w:b/>
                <w:sz w:val="24"/>
                <w:szCs w:val="24"/>
              </w:rPr>
              <w:t>elbsthilfeg</w:t>
            </w:r>
            <w:r w:rsidR="00934B13" w:rsidRPr="0026667B">
              <w:rPr>
                <w:b/>
                <w:sz w:val="24"/>
                <w:szCs w:val="24"/>
              </w:rPr>
              <w:t xml:space="preserve">ruppe </w:t>
            </w:r>
          </w:p>
          <w:p w14:paraId="76051EBD" w14:textId="59C69728" w:rsidR="00AA2D0C" w:rsidRPr="0026667B" w:rsidRDefault="00934B13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proofErr w:type="gramStart"/>
            <w:r w:rsidRPr="0026667B">
              <w:rPr>
                <w:sz w:val="24"/>
                <w:szCs w:val="24"/>
              </w:rPr>
              <w:t>Name</w:t>
            </w:r>
            <w:r w:rsidR="00AA2D0C" w:rsidRPr="0026667B">
              <w:rPr>
                <w:sz w:val="24"/>
                <w:szCs w:val="24"/>
              </w:rPr>
              <w:t>:</w:t>
            </w:r>
            <w:r w:rsidR="00600DB4">
              <w:rPr>
                <w:sz w:val="24"/>
                <w:szCs w:val="24"/>
              </w:rPr>
              <w:t>_</w:t>
            </w:r>
            <w:proofErr w:type="gramEnd"/>
            <w:r w:rsidR="00600DB4">
              <w:rPr>
                <w:sz w:val="24"/>
                <w:szCs w:val="24"/>
              </w:rPr>
              <w:t>__</w:t>
            </w:r>
          </w:p>
          <w:p w14:paraId="5452F5B6" w14:textId="5B808B2F" w:rsidR="00AA2D0C" w:rsidRPr="0026667B" w:rsidRDefault="003937B2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r w:rsidRPr="0026667B">
              <w:rPr>
                <w:sz w:val="24"/>
                <w:szCs w:val="24"/>
              </w:rPr>
              <w:t>Straße/</w:t>
            </w:r>
            <w:proofErr w:type="gramStart"/>
            <w:r w:rsidRPr="0026667B">
              <w:rPr>
                <w:sz w:val="24"/>
                <w:szCs w:val="24"/>
              </w:rPr>
              <w:t>Platz</w:t>
            </w:r>
            <w:r w:rsidR="00AA2D0C" w:rsidRPr="0026667B">
              <w:rPr>
                <w:sz w:val="24"/>
                <w:szCs w:val="24"/>
              </w:rPr>
              <w:t>:</w:t>
            </w:r>
            <w:r w:rsidR="00934B13" w:rsidRPr="0026667B">
              <w:rPr>
                <w:sz w:val="24"/>
                <w:szCs w:val="24"/>
              </w:rPr>
              <w:t>_</w:t>
            </w:r>
            <w:proofErr w:type="gramEnd"/>
            <w:r w:rsidR="00934B13" w:rsidRPr="0026667B">
              <w:rPr>
                <w:sz w:val="24"/>
                <w:szCs w:val="24"/>
              </w:rPr>
              <w:t>__</w:t>
            </w:r>
          </w:p>
          <w:p w14:paraId="435CC199" w14:textId="5A1B4AAD" w:rsidR="003937B2" w:rsidRPr="0026667B" w:rsidRDefault="003937B2" w:rsidP="00934B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sz w:val="24"/>
                <w:szCs w:val="24"/>
              </w:rPr>
            </w:pPr>
            <w:r w:rsidRPr="0026667B">
              <w:rPr>
                <w:sz w:val="24"/>
                <w:szCs w:val="24"/>
              </w:rPr>
              <w:t xml:space="preserve">PLZ ORT: </w:t>
            </w:r>
            <w:r w:rsidR="00934B13" w:rsidRPr="0026667B">
              <w:rPr>
                <w:sz w:val="24"/>
                <w:szCs w:val="24"/>
              </w:rPr>
              <w:t>___</w:t>
            </w:r>
          </w:p>
        </w:tc>
      </w:tr>
    </w:tbl>
    <w:p w14:paraId="6D00446F" w14:textId="77777777" w:rsidR="00107D85" w:rsidRP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E0B96" w14:paraId="3BEBF053" w14:textId="77777777" w:rsidTr="00AD4FEA">
        <w:tc>
          <w:tcPr>
            <w:tcW w:w="9062" w:type="dxa"/>
            <w:gridSpan w:val="2"/>
          </w:tcPr>
          <w:p w14:paraId="3DBDF850" w14:textId="3E72E75E" w:rsidR="009E0B96" w:rsidRDefault="00966BE0" w:rsidP="009E0B96">
            <w:pPr>
              <w:rPr>
                <w:b/>
                <w:sz w:val="24"/>
                <w:szCs w:val="24"/>
              </w:rPr>
            </w:pPr>
            <w:r w:rsidRPr="005C4E37">
              <w:rPr>
                <w:b/>
                <w:sz w:val="24"/>
                <w:szCs w:val="32"/>
              </w:rPr>
              <w:t xml:space="preserve">Angaben </w:t>
            </w:r>
            <w:r>
              <w:rPr>
                <w:b/>
                <w:sz w:val="24"/>
                <w:szCs w:val="32"/>
              </w:rPr>
              <w:t>von z</w:t>
            </w:r>
            <w:r>
              <w:rPr>
                <w:b/>
                <w:sz w:val="24"/>
                <w:szCs w:val="24"/>
              </w:rPr>
              <w:t xml:space="preserve">wei </w:t>
            </w:r>
            <w:r w:rsidRPr="00606180">
              <w:rPr>
                <w:b/>
                <w:sz w:val="24"/>
                <w:szCs w:val="24"/>
              </w:rPr>
              <w:t>vertretungsbefugte</w:t>
            </w:r>
            <w:r>
              <w:rPr>
                <w:b/>
                <w:sz w:val="24"/>
                <w:szCs w:val="24"/>
              </w:rPr>
              <w:t>n</w:t>
            </w:r>
            <w:r w:rsidRPr="0060618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(natürlichen) </w:t>
            </w:r>
            <w:r w:rsidRPr="00606180">
              <w:rPr>
                <w:b/>
                <w:sz w:val="24"/>
                <w:szCs w:val="24"/>
              </w:rPr>
              <w:t>Person</w:t>
            </w:r>
            <w:r>
              <w:rPr>
                <w:b/>
                <w:sz w:val="24"/>
                <w:szCs w:val="24"/>
              </w:rPr>
              <w:t>en</w:t>
            </w:r>
          </w:p>
        </w:tc>
      </w:tr>
      <w:tr w:rsidR="009E0B96" w14:paraId="01D2D317" w14:textId="77777777" w:rsidTr="00AD4FEA">
        <w:tc>
          <w:tcPr>
            <w:tcW w:w="4531" w:type="dxa"/>
          </w:tcPr>
          <w:p w14:paraId="7B7DB417" w14:textId="5FB5D7D4" w:rsidR="00966BE0" w:rsidRDefault="00966BE0" w:rsidP="00966B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Vor- und </w:t>
            </w:r>
            <w:proofErr w:type="gramStart"/>
            <w:r>
              <w:rPr>
                <w:sz w:val="24"/>
                <w:szCs w:val="24"/>
              </w:rPr>
              <w:t>Nachn</w:t>
            </w:r>
            <w:r w:rsidRPr="009E0B96">
              <w:rPr>
                <w:sz w:val="24"/>
                <w:szCs w:val="24"/>
              </w:rPr>
              <w:t>ame:_</w:t>
            </w:r>
            <w:proofErr w:type="gramEnd"/>
            <w:r w:rsidRPr="009E0B96">
              <w:rPr>
                <w:sz w:val="24"/>
                <w:szCs w:val="24"/>
              </w:rPr>
              <w:t>__</w:t>
            </w:r>
          </w:p>
          <w:p w14:paraId="6A4EE199" w14:textId="77777777" w:rsidR="00966BE0" w:rsidRPr="009E0B96" w:rsidRDefault="00966BE0" w:rsidP="00966B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Geburtsdatum: ___</w:t>
            </w:r>
          </w:p>
          <w:p w14:paraId="3AF2DA16" w14:textId="77777777" w:rsidR="009E0B96" w:rsidRPr="009E0B96" w:rsidRDefault="009E0B96" w:rsidP="009E0B96">
            <w:pPr>
              <w:rPr>
                <w:sz w:val="24"/>
                <w:szCs w:val="24"/>
              </w:rPr>
            </w:pPr>
            <w:r w:rsidRPr="009E0B96">
              <w:rPr>
                <w:sz w:val="24"/>
                <w:szCs w:val="24"/>
              </w:rPr>
              <w:t>Funktion: ___</w:t>
            </w:r>
          </w:p>
          <w:p w14:paraId="11A5427B" w14:textId="77777777" w:rsidR="009E0B96" w:rsidRPr="009E0B96" w:rsidRDefault="009E0B96" w:rsidP="009E0B96">
            <w:pPr>
              <w:rPr>
                <w:sz w:val="24"/>
                <w:szCs w:val="24"/>
              </w:rPr>
            </w:pPr>
            <w:proofErr w:type="gramStart"/>
            <w:r w:rsidRPr="009E0B96">
              <w:rPr>
                <w:sz w:val="24"/>
                <w:szCs w:val="24"/>
              </w:rPr>
              <w:t>Telefon:_</w:t>
            </w:r>
            <w:proofErr w:type="gramEnd"/>
            <w:r w:rsidRPr="009E0B96">
              <w:rPr>
                <w:sz w:val="24"/>
                <w:szCs w:val="24"/>
              </w:rPr>
              <w:t>___</w:t>
            </w:r>
          </w:p>
          <w:p w14:paraId="4F7C51F7" w14:textId="0BF41CEA" w:rsidR="009E0B96" w:rsidRPr="009E0B96" w:rsidRDefault="009E0B96" w:rsidP="009E0B96">
            <w:pPr>
              <w:rPr>
                <w:sz w:val="24"/>
                <w:szCs w:val="24"/>
              </w:rPr>
            </w:pPr>
            <w:r w:rsidRPr="009E0B96">
              <w:rPr>
                <w:sz w:val="24"/>
                <w:szCs w:val="24"/>
              </w:rPr>
              <w:t>Email:___</w:t>
            </w:r>
          </w:p>
        </w:tc>
        <w:tc>
          <w:tcPr>
            <w:tcW w:w="4531" w:type="dxa"/>
          </w:tcPr>
          <w:p w14:paraId="7287C6CE" w14:textId="6F318BB0" w:rsidR="00966BE0" w:rsidRDefault="00966BE0" w:rsidP="00966B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Vor- und </w:t>
            </w:r>
            <w:proofErr w:type="gramStart"/>
            <w:r>
              <w:rPr>
                <w:sz w:val="24"/>
                <w:szCs w:val="24"/>
              </w:rPr>
              <w:t>Nachn</w:t>
            </w:r>
            <w:r w:rsidRPr="009E0B96">
              <w:rPr>
                <w:sz w:val="24"/>
                <w:szCs w:val="24"/>
              </w:rPr>
              <w:t>ame:_</w:t>
            </w:r>
            <w:proofErr w:type="gramEnd"/>
            <w:r w:rsidRPr="009E0B96">
              <w:rPr>
                <w:sz w:val="24"/>
                <w:szCs w:val="24"/>
              </w:rPr>
              <w:t>__</w:t>
            </w:r>
          </w:p>
          <w:p w14:paraId="63BB6123" w14:textId="77777777" w:rsidR="00966BE0" w:rsidRPr="009E0B96" w:rsidRDefault="00966BE0" w:rsidP="00966B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Geburtsdatum: ___</w:t>
            </w:r>
          </w:p>
          <w:p w14:paraId="3DC3E500" w14:textId="77777777" w:rsidR="009E0B96" w:rsidRPr="009E0B96" w:rsidRDefault="009E0B96" w:rsidP="009E0B96">
            <w:pPr>
              <w:rPr>
                <w:sz w:val="24"/>
                <w:szCs w:val="24"/>
              </w:rPr>
            </w:pPr>
            <w:r w:rsidRPr="009E0B96">
              <w:rPr>
                <w:sz w:val="24"/>
                <w:szCs w:val="24"/>
              </w:rPr>
              <w:t>Funktion: ___</w:t>
            </w:r>
          </w:p>
          <w:p w14:paraId="1F350C31" w14:textId="77777777" w:rsidR="009E0B96" w:rsidRPr="009E0B96" w:rsidRDefault="009E0B96" w:rsidP="009E0B96">
            <w:pPr>
              <w:rPr>
                <w:sz w:val="24"/>
                <w:szCs w:val="24"/>
              </w:rPr>
            </w:pPr>
            <w:proofErr w:type="gramStart"/>
            <w:r w:rsidRPr="009E0B96">
              <w:rPr>
                <w:sz w:val="24"/>
                <w:szCs w:val="24"/>
              </w:rPr>
              <w:t>Telefon:_</w:t>
            </w:r>
            <w:proofErr w:type="gramEnd"/>
            <w:r w:rsidRPr="009E0B96">
              <w:rPr>
                <w:sz w:val="24"/>
                <w:szCs w:val="24"/>
              </w:rPr>
              <w:t>___</w:t>
            </w:r>
          </w:p>
          <w:p w14:paraId="6F61464C" w14:textId="51216973" w:rsidR="009E0B96" w:rsidRPr="009E0B96" w:rsidRDefault="009E0B96" w:rsidP="009E0B96">
            <w:pPr>
              <w:rPr>
                <w:sz w:val="24"/>
                <w:szCs w:val="24"/>
              </w:rPr>
            </w:pPr>
            <w:r w:rsidRPr="009E0B96">
              <w:rPr>
                <w:sz w:val="24"/>
                <w:szCs w:val="24"/>
              </w:rPr>
              <w:t>Email:___</w:t>
            </w:r>
          </w:p>
        </w:tc>
      </w:tr>
    </w:tbl>
    <w:p w14:paraId="3E4E5328" w14:textId="77777777" w:rsidR="00107D85" w:rsidRP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4235E" w:rsidRPr="00606180" w14:paraId="6DD1D397" w14:textId="77777777" w:rsidTr="00107D85">
        <w:tc>
          <w:tcPr>
            <w:tcW w:w="9062" w:type="dxa"/>
          </w:tcPr>
          <w:p w14:paraId="282EFC7A" w14:textId="77777777" w:rsidR="00A4235E" w:rsidRPr="00606180" w:rsidRDefault="00A4235E" w:rsidP="003310E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sz w:val="24"/>
                <w:szCs w:val="24"/>
              </w:rPr>
            </w:pPr>
            <w:r w:rsidRPr="00606180">
              <w:rPr>
                <w:b/>
                <w:sz w:val="24"/>
                <w:szCs w:val="24"/>
              </w:rPr>
              <w:t>Bankverbindung</w:t>
            </w:r>
          </w:p>
          <w:p w14:paraId="2D98A385" w14:textId="26BB0402" w:rsidR="00A4235E" w:rsidRPr="00606180" w:rsidRDefault="00A4235E" w:rsidP="003310E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proofErr w:type="gramStart"/>
            <w:r w:rsidRPr="00606180">
              <w:rPr>
                <w:sz w:val="24"/>
                <w:szCs w:val="24"/>
              </w:rPr>
              <w:t>Name:_</w:t>
            </w:r>
            <w:proofErr w:type="gramEnd"/>
            <w:r w:rsidRPr="00606180">
              <w:rPr>
                <w:sz w:val="24"/>
                <w:szCs w:val="24"/>
              </w:rPr>
              <w:t>__</w:t>
            </w:r>
            <w:r w:rsidR="00A60D59">
              <w:rPr>
                <w:sz w:val="24"/>
                <w:szCs w:val="24"/>
              </w:rPr>
              <w:t>________________</w:t>
            </w:r>
          </w:p>
          <w:p w14:paraId="53C5FEEE" w14:textId="2DAAA9EC" w:rsidR="00A4235E" w:rsidRPr="00606180" w:rsidRDefault="00A4235E" w:rsidP="003310E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t>IBAN: ___</w:t>
            </w:r>
            <w:r w:rsidR="00A60D59">
              <w:rPr>
                <w:sz w:val="24"/>
                <w:szCs w:val="24"/>
              </w:rPr>
              <w:t>_________________________</w:t>
            </w:r>
            <w:bookmarkStart w:id="0" w:name="_GoBack"/>
            <w:bookmarkEnd w:id="0"/>
          </w:p>
        </w:tc>
      </w:tr>
    </w:tbl>
    <w:p w14:paraId="5DD8F0AF" w14:textId="04E2D765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0D6DFE95" w14:textId="4FCC5925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6D84B110" w14:textId="16899DBD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387516EE" w14:textId="7EFD75EF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5CA24AFB" w14:textId="59237472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40371D85" w14:textId="1D744492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107752EF" w14:textId="4CB54FA6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62BD6F51" w14:textId="1864525E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5BB88EC1" w14:textId="52495B34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633CB29B" w14:textId="2A9CC08C" w:rsidR="00107D85" w:rsidRDefault="00107D85" w:rsidP="00107D85">
      <w:pPr>
        <w:spacing w:after="0" w:line="240" w:lineRule="auto"/>
        <w:rPr>
          <w:b/>
          <w:sz w:val="24"/>
          <w:szCs w:val="24"/>
        </w:rPr>
      </w:pPr>
    </w:p>
    <w:p w14:paraId="5A938556" w14:textId="686F2335" w:rsidR="00107D85" w:rsidRDefault="00107D85" w:rsidP="00A60D59">
      <w:pPr>
        <w:pageBreakBefore/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B7D53" w:rsidRPr="00606180" w14:paraId="54589D46" w14:textId="77777777" w:rsidTr="00AD4FEA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7282" w14:textId="014C757C" w:rsidR="002B7D53" w:rsidRPr="00A6719F" w:rsidRDefault="002B7D53" w:rsidP="00C504CF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Bitte kreuzen Sie bei den folgenden vier Punkten an, ob diese für Ihre </w:t>
            </w:r>
            <w:r w:rsidRPr="00BC01FD">
              <w:rPr>
                <w:b/>
                <w:sz w:val="24"/>
                <w:szCs w:val="24"/>
              </w:rPr>
              <w:t>Selbsthilfe</w:t>
            </w:r>
            <w:r>
              <w:rPr>
                <w:b/>
                <w:sz w:val="24"/>
                <w:szCs w:val="24"/>
              </w:rPr>
              <w:t>gruppe</w:t>
            </w:r>
            <w:r w:rsidRPr="00BC01F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zutreffend sind.</w:t>
            </w:r>
          </w:p>
        </w:tc>
      </w:tr>
      <w:tr w:rsidR="00600DB4" w:rsidRPr="00606180" w14:paraId="74933E71" w14:textId="77777777" w:rsidTr="00AD4FEA">
        <w:tc>
          <w:tcPr>
            <w:tcW w:w="9062" w:type="dxa"/>
            <w:tcBorders>
              <w:top w:val="single" w:sz="4" w:space="0" w:color="auto"/>
            </w:tcBorders>
          </w:tcPr>
          <w:p w14:paraId="7CA340C7" w14:textId="6D43B8A9" w:rsidR="00606180" w:rsidRDefault="002B7D53" w:rsidP="00C504CF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(1) </w:t>
            </w:r>
            <w:r w:rsidR="00A6719F" w:rsidRPr="00A6719F">
              <w:rPr>
                <w:b/>
                <w:i/>
                <w:sz w:val="24"/>
                <w:szCs w:val="24"/>
              </w:rPr>
              <w:t>Unsere Selbsthilfegruppe weist eine verlässliche und kontinuierliche Gruppenarbeit und Erreichbarkeit auf.</w:t>
            </w:r>
          </w:p>
          <w:p w14:paraId="247D4380" w14:textId="030A6BDA" w:rsidR="00A6719F" w:rsidRPr="00107D85" w:rsidRDefault="00A6719F" w:rsidP="00C504CF">
            <w:pP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Ja           </w:t>
            </w: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Nein</w:t>
            </w:r>
          </w:p>
        </w:tc>
      </w:tr>
      <w:tr w:rsidR="00975920" w:rsidRPr="00606180" w14:paraId="618AEC8E" w14:textId="77777777" w:rsidTr="00AD4FEA">
        <w:tc>
          <w:tcPr>
            <w:tcW w:w="9062" w:type="dxa"/>
          </w:tcPr>
          <w:p w14:paraId="22C7521C" w14:textId="7299FC10" w:rsidR="00975920" w:rsidRDefault="002B7D53" w:rsidP="0097592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(2) </w:t>
            </w:r>
            <w:r w:rsidR="00A6719F">
              <w:rPr>
                <w:b/>
                <w:i/>
                <w:sz w:val="24"/>
                <w:szCs w:val="24"/>
              </w:rPr>
              <w:t xml:space="preserve">Unsere </w:t>
            </w:r>
            <w:r w:rsidR="00A6719F" w:rsidRPr="00A6719F">
              <w:rPr>
                <w:b/>
                <w:i/>
                <w:sz w:val="24"/>
                <w:szCs w:val="24"/>
              </w:rPr>
              <w:t>Selbsthilfegruppe</w:t>
            </w:r>
            <w:r w:rsidR="00A6719F">
              <w:rPr>
                <w:b/>
                <w:i/>
                <w:sz w:val="24"/>
                <w:szCs w:val="24"/>
              </w:rPr>
              <w:t xml:space="preserve"> ist </w:t>
            </w:r>
            <w:r w:rsidR="00A6719F" w:rsidRPr="00A6719F">
              <w:rPr>
                <w:b/>
                <w:i/>
                <w:sz w:val="24"/>
                <w:szCs w:val="24"/>
              </w:rPr>
              <w:t>offen für neue Mitglieder.</w:t>
            </w:r>
          </w:p>
          <w:p w14:paraId="417C886F" w14:textId="1E6410F0" w:rsidR="00A6719F" w:rsidRPr="00107D85" w:rsidRDefault="00A6719F" w:rsidP="00107D85">
            <w:pPr>
              <w:tabs>
                <w:tab w:val="left" w:pos="708"/>
                <w:tab w:val="left" w:pos="1416"/>
                <w:tab w:val="left" w:pos="2124"/>
                <w:tab w:val="left" w:pos="7100"/>
              </w:tabs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Ja           </w:t>
            </w: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Nein</w:t>
            </w:r>
            <w:r w:rsidR="00285178">
              <w:rPr>
                <w:sz w:val="24"/>
                <w:szCs w:val="24"/>
              </w:rPr>
              <w:tab/>
            </w:r>
          </w:p>
        </w:tc>
      </w:tr>
      <w:tr w:rsidR="00975920" w:rsidRPr="00606180" w14:paraId="38259722" w14:textId="77777777" w:rsidTr="00107D85">
        <w:tc>
          <w:tcPr>
            <w:tcW w:w="9062" w:type="dxa"/>
            <w:tcBorders>
              <w:bottom w:val="single" w:sz="4" w:space="0" w:color="auto"/>
            </w:tcBorders>
          </w:tcPr>
          <w:p w14:paraId="0A7377D7" w14:textId="1867F52A" w:rsidR="00975920" w:rsidRDefault="002B7D53" w:rsidP="0097592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(3) </w:t>
            </w:r>
            <w:r w:rsidR="00A6719F" w:rsidRPr="00A6719F">
              <w:rPr>
                <w:b/>
                <w:i/>
                <w:sz w:val="24"/>
                <w:szCs w:val="24"/>
              </w:rPr>
              <w:t>Die Gruppenmitglieder und -leitung arbeiten ehrenamtlich.</w:t>
            </w:r>
          </w:p>
          <w:p w14:paraId="4279079B" w14:textId="656D0F84" w:rsidR="00107D85" w:rsidRPr="00107D85" w:rsidRDefault="00A6719F" w:rsidP="0013140B">
            <w:pP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Ja           </w:t>
            </w: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Nein</w:t>
            </w:r>
          </w:p>
        </w:tc>
      </w:tr>
      <w:tr w:rsidR="00975920" w:rsidRPr="00606180" w14:paraId="66AB81A5" w14:textId="77777777" w:rsidTr="00107D85">
        <w:tc>
          <w:tcPr>
            <w:tcW w:w="9062" w:type="dxa"/>
            <w:tcBorders>
              <w:left w:val="single" w:sz="4" w:space="0" w:color="auto"/>
            </w:tcBorders>
          </w:tcPr>
          <w:p w14:paraId="3D53BEF8" w14:textId="746EB318" w:rsidR="00975920" w:rsidRDefault="002B7D53" w:rsidP="00975920">
            <w:pPr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(4) </w:t>
            </w:r>
            <w:r w:rsidR="00A6719F">
              <w:rPr>
                <w:b/>
                <w:i/>
                <w:sz w:val="24"/>
                <w:szCs w:val="24"/>
              </w:rPr>
              <w:t>Unsere Selbsthilfegruppe ist unabhängig</w:t>
            </w:r>
            <w:r w:rsidR="00A6719F" w:rsidRPr="00A6719F">
              <w:rPr>
                <w:b/>
                <w:i/>
                <w:sz w:val="24"/>
                <w:szCs w:val="24"/>
              </w:rPr>
              <w:t xml:space="preserve"> gegenüber politischen Parteien, staatlichen und konfessionellen Stellen </w:t>
            </w:r>
            <w:r w:rsidR="00A6719F">
              <w:rPr>
                <w:b/>
                <w:i/>
                <w:sz w:val="24"/>
                <w:szCs w:val="24"/>
              </w:rPr>
              <w:t xml:space="preserve">sowie </w:t>
            </w:r>
            <w:r w:rsidR="00A6719F" w:rsidRPr="00A6719F">
              <w:rPr>
                <w:b/>
                <w:i/>
                <w:sz w:val="24"/>
                <w:szCs w:val="24"/>
              </w:rPr>
              <w:t>ge</w:t>
            </w:r>
            <w:r w:rsidR="00A6719F">
              <w:rPr>
                <w:b/>
                <w:i/>
                <w:sz w:val="24"/>
                <w:szCs w:val="24"/>
              </w:rPr>
              <w:t>setzlichen Versicherungsträgern</w:t>
            </w:r>
          </w:p>
          <w:p w14:paraId="15C94D69" w14:textId="2A8A88C6" w:rsidR="00107D85" w:rsidRPr="00107D85" w:rsidRDefault="00A6719F" w:rsidP="0013140B">
            <w:pP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Ja           </w:t>
            </w: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Nein</w:t>
            </w:r>
          </w:p>
        </w:tc>
      </w:tr>
    </w:tbl>
    <w:p w14:paraId="57FC3C16" w14:textId="77777777" w:rsidR="000013DA" w:rsidRPr="00606180" w:rsidRDefault="000013DA" w:rsidP="00C504CF">
      <w:pPr>
        <w:spacing w:after="0" w:line="240" w:lineRule="auto"/>
        <w:rPr>
          <w:sz w:val="24"/>
          <w:szCs w:val="24"/>
        </w:rPr>
      </w:pPr>
    </w:p>
    <w:tbl>
      <w:tblPr>
        <w:tblW w:w="91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4"/>
        <w:gridCol w:w="2143"/>
      </w:tblGrid>
      <w:tr w:rsidR="00E42638" w:rsidRPr="00606180" w14:paraId="50D96DF9" w14:textId="77777777" w:rsidTr="00E06D07">
        <w:trPr>
          <w:trHeight w:val="390"/>
        </w:trPr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9FD2" w14:textId="7587C42A" w:rsidR="006334C2" w:rsidRPr="001C4A29" w:rsidRDefault="00966BE0" w:rsidP="006334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Mitglieder</w:t>
            </w:r>
            <w:r w:rsidRPr="00596C9B">
              <w:rPr>
                <w:b/>
                <w:sz w:val="24"/>
                <w:szCs w:val="24"/>
              </w:rPr>
              <w:t xml:space="preserve"> </w:t>
            </w:r>
            <w:r w:rsidR="002B7D53">
              <w:rPr>
                <w:b/>
                <w:sz w:val="24"/>
                <w:szCs w:val="24"/>
              </w:rPr>
              <w:t>Ihrer</w:t>
            </w:r>
            <w:r w:rsidR="002B7D53" w:rsidRPr="00596C9B">
              <w:rPr>
                <w:b/>
                <w:sz w:val="24"/>
                <w:szCs w:val="24"/>
              </w:rPr>
              <w:t xml:space="preserve"> </w:t>
            </w:r>
            <w:r w:rsidR="002B7D53" w:rsidRPr="001C4A29">
              <w:rPr>
                <w:b/>
                <w:sz w:val="24"/>
                <w:szCs w:val="24"/>
              </w:rPr>
              <w:t>Selbsthilfegruppe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50FBC" w14:textId="77777777" w:rsidR="00E42638" w:rsidRPr="00606180" w:rsidRDefault="00E42638" w:rsidP="00E06D07">
            <w:pPr>
              <w:spacing w:after="0" w:line="240" w:lineRule="auto"/>
              <w:jc w:val="center"/>
              <w:rPr>
                <w:rFonts w:eastAsia="Times New Roman" w:cs="Lucida Sans Unicode"/>
                <w:bCs/>
                <w:i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Cs/>
                <w:i/>
                <w:sz w:val="24"/>
                <w:szCs w:val="24"/>
                <w:lang w:eastAsia="de-AT"/>
              </w:rPr>
              <w:t>Anzahl</w:t>
            </w:r>
          </w:p>
        </w:tc>
      </w:tr>
      <w:tr w:rsidR="00E42638" w:rsidRPr="00606180" w14:paraId="617E4312" w14:textId="77777777" w:rsidTr="00E06D07">
        <w:trPr>
          <w:trHeight w:val="396"/>
        </w:trPr>
        <w:tc>
          <w:tcPr>
            <w:tcW w:w="7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CB8A8" w14:textId="7BAA2D54" w:rsidR="00E42638" w:rsidRPr="001C4A29" w:rsidRDefault="008A2E1A" w:rsidP="00606180">
            <w:pPr>
              <w:spacing w:after="0" w:line="240" w:lineRule="auto"/>
              <w:rPr>
                <w:sz w:val="24"/>
                <w:szCs w:val="24"/>
              </w:rPr>
            </w:pPr>
            <w:r w:rsidRPr="001C4A29">
              <w:rPr>
                <w:sz w:val="24"/>
                <w:szCs w:val="24"/>
              </w:rPr>
              <w:t>Anzahl der Mitglieder in Ihrer Selbsthilfeg</w:t>
            </w:r>
            <w:r w:rsidR="001C4A29" w:rsidRPr="001C4A29">
              <w:rPr>
                <w:sz w:val="24"/>
                <w:szCs w:val="24"/>
              </w:rPr>
              <w:t>ruppe</w:t>
            </w:r>
            <w:r w:rsidR="002B7D53">
              <w:rPr>
                <w:sz w:val="24"/>
                <w:szCs w:val="24"/>
              </w:rPr>
              <w:t>: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24DEA5" w14:textId="77777777" w:rsidR="00E42638" w:rsidRPr="00606180" w:rsidRDefault="00E42638" w:rsidP="00E06D07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E42638" w:rsidRPr="00606180" w14:paraId="739775A6" w14:textId="77777777" w:rsidTr="00E06D07">
        <w:trPr>
          <w:trHeight w:val="390"/>
        </w:trPr>
        <w:tc>
          <w:tcPr>
            <w:tcW w:w="7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EF4B" w14:textId="64874061" w:rsidR="00E42638" w:rsidRPr="001C4A29" w:rsidRDefault="00E42638" w:rsidP="00A80E7F">
            <w:pPr>
              <w:spacing w:after="0" w:line="240" w:lineRule="auto"/>
              <w:rPr>
                <w:sz w:val="24"/>
                <w:szCs w:val="24"/>
              </w:rPr>
            </w:pPr>
            <w:r w:rsidRPr="001C4A29">
              <w:rPr>
                <w:sz w:val="24"/>
                <w:szCs w:val="24"/>
              </w:rPr>
              <w:t xml:space="preserve">Anzahl der ehrenamtlichen bzw. der unentgeltlich mitarbeitenden </w:t>
            </w:r>
            <w:r w:rsidR="00E702DF">
              <w:rPr>
                <w:sz w:val="24"/>
                <w:szCs w:val="24"/>
              </w:rPr>
              <w:t>Mitglie</w:t>
            </w:r>
            <w:r w:rsidR="00A80E7F">
              <w:rPr>
                <w:sz w:val="24"/>
                <w:szCs w:val="24"/>
              </w:rPr>
              <w:t>der</w:t>
            </w:r>
            <w:r w:rsidRPr="001C4A29">
              <w:rPr>
                <w:sz w:val="24"/>
                <w:szCs w:val="24"/>
              </w:rPr>
              <w:t xml:space="preserve"> Ihrer </w:t>
            </w:r>
            <w:r w:rsidR="00305FAA" w:rsidRPr="001C4A29">
              <w:rPr>
                <w:sz w:val="24"/>
                <w:szCs w:val="24"/>
              </w:rPr>
              <w:t>Selbsthilfeg</w:t>
            </w:r>
            <w:r w:rsidR="001C4A29" w:rsidRPr="001C4A29">
              <w:rPr>
                <w:sz w:val="24"/>
                <w:szCs w:val="24"/>
              </w:rPr>
              <w:t>ruppe</w:t>
            </w:r>
            <w:r w:rsidR="002B7D53">
              <w:rPr>
                <w:sz w:val="24"/>
                <w:szCs w:val="24"/>
              </w:rPr>
              <w:t>:</w:t>
            </w:r>
            <w:r w:rsidR="006334C2" w:rsidRPr="001C4A2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EBDD5A" w14:textId="77777777" w:rsidR="00E42638" w:rsidRPr="00606180" w:rsidRDefault="00E42638" w:rsidP="00E06D07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</w:tbl>
    <w:p w14:paraId="017EBA13" w14:textId="77777777" w:rsidR="001008AA" w:rsidRDefault="001008AA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008AA" w:rsidRPr="00606180" w14:paraId="663BE3BC" w14:textId="77777777" w:rsidTr="00AD4FEA">
        <w:tc>
          <w:tcPr>
            <w:tcW w:w="9212" w:type="dxa"/>
          </w:tcPr>
          <w:p w14:paraId="3302F19F" w14:textId="77777777" w:rsidR="00A2381B" w:rsidRPr="00A6719F" w:rsidRDefault="00A2381B" w:rsidP="00A238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b/>
                <w:sz w:val="24"/>
                <w:szCs w:val="24"/>
              </w:rPr>
            </w:pPr>
            <w:r w:rsidRPr="00A6719F">
              <w:rPr>
                <w:b/>
                <w:sz w:val="24"/>
                <w:szCs w:val="24"/>
              </w:rPr>
              <w:t>Welche Schwerpunkte berührt das beantragte Projekt?</w:t>
            </w:r>
          </w:p>
          <w:p w14:paraId="32777D9B" w14:textId="747D67A1" w:rsidR="001008AA" w:rsidRPr="00606180" w:rsidRDefault="001008AA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t xml:space="preserve">Bitte kreuzen Sie </w:t>
            </w:r>
            <w:r w:rsidR="008661C6">
              <w:rPr>
                <w:sz w:val="24"/>
                <w:szCs w:val="24"/>
              </w:rPr>
              <w:t xml:space="preserve">die </w:t>
            </w:r>
            <w:r w:rsidR="00975920">
              <w:rPr>
                <w:sz w:val="24"/>
                <w:szCs w:val="24"/>
              </w:rPr>
              <w:t xml:space="preserve">Schwerpunkte </w:t>
            </w:r>
            <w:r w:rsidRPr="00606180">
              <w:rPr>
                <w:sz w:val="24"/>
                <w:szCs w:val="24"/>
              </w:rPr>
              <w:t>an</w:t>
            </w:r>
            <w:r w:rsidR="00A6719F">
              <w:rPr>
                <w:sz w:val="24"/>
                <w:szCs w:val="24"/>
              </w:rPr>
              <w:t xml:space="preserve"> (Mehrfachnennungen sind möglich)</w:t>
            </w:r>
            <w:r w:rsidRPr="00606180">
              <w:rPr>
                <w:sz w:val="24"/>
                <w:szCs w:val="24"/>
              </w:rPr>
              <w:t>:</w:t>
            </w:r>
          </w:p>
          <w:p w14:paraId="2D1A834B" w14:textId="77777777" w:rsidR="001008AA" w:rsidRPr="00606180" w:rsidRDefault="001008AA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  <w:t xml:space="preserve">Information und Aufklärung </w:t>
            </w:r>
          </w:p>
          <w:p w14:paraId="6D2BA1DF" w14:textId="77777777" w:rsidR="001008AA" w:rsidRPr="00606180" w:rsidRDefault="001008AA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  <w:t>Förderung der Gesundheitskompetenz der Mitglieder</w:t>
            </w:r>
          </w:p>
          <w:p w14:paraId="3DEDC8BF" w14:textId="77777777" w:rsidR="001008AA" w:rsidRPr="00606180" w:rsidRDefault="001008AA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  <w:t>Qualifizierungsmaßnahmen für die Selbsthilfearbeit</w:t>
            </w:r>
          </w:p>
          <w:p w14:paraId="6B66EA6A" w14:textId="0296A0DB" w:rsidR="001008AA" w:rsidRPr="00606180" w:rsidRDefault="001008AA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r w:rsidRPr="00606180">
              <w:rPr>
                <w:sz w:val="24"/>
                <w:szCs w:val="24"/>
              </w:rPr>
              <w:tab/>
              <w:t>Veranstaltungen und Öffentlichkeitsarbeit</w:t>
            </w:r>
          </w:p>
        </w:tc>
      </w:tr>
    </w:tbl>
    <w:p w14:paraId="562868DF" w14:textId="77777777" w:rsidR="009E0B96" w:rsidRDefault="009E0B96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pPr w:leftFromText="141" w:rightFromText="141" w:vertAnchor="text" w:horzAnchor="margin" w:tblpY="1"/>
        <w:tblW w:w="0" w:type="auto"/>
        <w:tblBorders>
          <w:top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4518"/>
      </w:tblGrid>
      <w:tr w:rsidR="00B20908" w:rsidRPr="00606180" w14:paraId="79F80F71" w14:textId="77777777" w:rsidTr="00B20908">
        <w:tc>
          <w:tcPr>
            <w:tcW w:w="9212" w:type="dxa"/>
            <w:gridSpan w:val="2"/>
            <w:tcBorders>
              <w:top w:val="single" w:sz="4" w:space="0" w:color="auto"/>
              <w:bottom w:val="nil"/>
            </w:tcBorders>
          </w:tcPr>
          <w:p w14:paraId="0BD4B388" w14:textId="77777777" w:rsidR="00B20908" w:rsidRPr="00606180" w:rsidRDefault="00B20908" w:rsidP="00B20908">
            <w:pPr>
              <w:pStyle w:val="Listenabsatz"/>
              <w:ind w:left="0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606180">
              <w:rPr>
                <w:b/>
                <w:sz w:val="24"/>
                <w:szCs w:val="24"/>
              </w:rPr>
              <w:t>Explizit nicht förderfähig sind die folgenden Aktivitäten:</w:t>
            </w:r>
          </w:p>
        </w:tc>
      </w:tr>
      <w:tr w:rsidR="00B20908" w:rsidRPr="00606180" w14:paraId="51EEE84A" w14:textId="77777777" w:rsidTr="00B20908">
        <w:tc>
          <w:tcPr>
            <w:tcW w:w="4606" w:type="dxa"/>
            <w:tcBorders>
              <w:top w:val="nil"/>
            </w:tcBorders>
          </w:tcPr>
          <w:p w14:paraId="3C75543E" w14:textId="77777777" w:rsidR="00B20908" w:rsidRPr="00606180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Freizeitaktivitäten</w:t>
            </w:r>
          </w:p>
          <w:p w14:paraId="7C2DA177" w14:textId="77777777" w:rsidR="00B20908" w:rsidRPr="00606180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Studien</w:t>
            </w:r>
          </w:p>
          <w:p w14:paraId="7D98555A" w14:textId="77777777" w:rsidR="00B20908" w:rsidRPr="00606180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pauschale Aufwandsentschädigungen</w:t>
            </w:r>
          </w:p>
          <w:p w14:paraId="580F591A" w14:textId="77777777" w:rsidR="00B20908" w:rsidRPr="00606180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private Raumkosten</w:t>
            </w:r>
          </w:p>
          <w:p w14:paraId="26C212C5" w14:textId="77777777" w:rsidR="00B20908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Doppelfinanzierung identischer Aktivitäten</w:t>
            </w:r>
          </w:p>
          <w:p w14:paraId="5FDA1A94" w14:textId="7E56DE03" w:rsidR="008661C6" w:rsidRPr="00606180" w:rsidRDefault="008661C6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Gutscheine</w:t>
            </w:r>
          </w:p>
        </w:tc>
        <w:tc>
          <w:tcPr>
            <w:tcW w:w="4606" w:type="dxa"/>
            <w:tcBorders>
              <w:top w:val="nil"/>
            </w:tcBorders>
          </w:tcPr>
          <w:p w14:paraId="4D3A7B54" w14:textId="1D291190" w:rsidR="00B20908" w:rsidRPr="00606180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Angebote, die als Leistungen der Kassen oder anderer Rechtsträger erbracht werden (z.B. therapeutische Maßnahmen)</w:t>
            </w:r>
          </w:p>
          <w:p w14:paraId="579A1E01" w14:textId="313A55E1" w:rsidR="00B20908" w:rsidRPr="00606180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 xml:space="preserve">Verwaltungsaufwand für die Administration der </w:t>
            </w:r>
            <w:r w:rsidR="006F0556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Einreichung</w:t>
            </w:r>
          </w:p>
          <w:p w14:paraId="4E7DFA0F" w14:textId="77777777" w:rsidR="00B20908" w:rsidRPr="00606180" w:rsidRDefault="00B20908" w:rsidP="00B20908">
            <w:pPr>
              <w:rPr>
                <w:rFonts w:eastAsia="Times New Roman" w:cs="Arial"/>
                <w:b/>
                <w:color w:val="262626" w:themeColor="text1" w:themeTint="D9"/>
                <w:sz w:val="24"/>
                <w:szCs w:val="24"/>
                <w:lang w:eastAsia="de-DE"/>
              </w:rPr>
            </w:pPr>
          </w:p>
        </w:tc>
      </w:tr>
    </w:tbl>
    <w:p w14:paraId="5A100B97" w14:textId="77777777" w:rsidR="00B20908" w:rsidRDefault="00B20908" w:rsidP="00C504CF">
      <w:pPr>
        <w:spacing w:after="0" w:line="240" w:lineRule="auto"/>
        <w:rPr>
          <w:sz w:val="24"/>
          <w:szCs w:val="24"/>
        </w:rPr>
      </w:pPr>
    </w:p>
    <w:p w14:paraId="0E780922" w14:textId="3D6EF105" w:rsidR="00415454" w:rsidRDefault="00415454" w:rsidP="00C504CF">
      <w:pPr>
        <w:spacing w:after="0" w:line="240" w:lineRule="auto"/>
        <w:rPr>
          <w:sz w:val="24"/>
          <w:szCs w:val="24"/>
        </w:rPr>
      </w:pPr>
    </w:p>
    <w:p w14:paraId="64212D06" w14:textId="67C921B5" w:rsidR="00AD4FEA" w:rsidRDefault="00AD4FEA" w:rsidP="00C504CF">
      <w:pPr>
        <w:spacing w:after="0" w:line="240" w:lineRule="auto"/>
        <w:rPr>
          <w:sz w:val="24"/>
          <w:szCs w:val="24"/>
        </w:rPr>
      </w:pPr>
    </w:p>
    <w:p w14:paraId="2A1F177D" w14:textId="05D4DE1F" w:rsidR="00AD4FEA" w:rsidRDefault="00AD4FEA" w:rsidP="00C504CF">
      <w:pPr>
        <w:spacing w:after="0" w:line="240" w:lineRule="auto"/>
        <w:rPr>
          <w:sz w:val="24"/>
          <w:szCs w:val="24"/>
        </w:rPr>
      </w:pPr>
    </w:p>
    <w:p w14:paraId="5259F838" w14:textId="60945595" w:rsidR="00AD4FEA" w:rsidRDefault="00AD4FEA" w:rsidP="00C504CF">
      <w:pPr>
        <w:spacing w:after="0" w:line="240" w:lineRule="auto"/>
        <w:rPr>
          <w:sz w:val="24"/>
          <w:szCs w:val="24"/>
        </w:rPr>
      </w:pPr>
    </w:p>
    <w:p w14:paraId="35A41BC8" w14:textId="73CA9BA6" w:rsidR="00AD4FEA" w:rsidRDefault="00AD4FEA" w:rsidP="00C504CF">
      <w:pPr>
        <w:spacing w:after="0" w:line="240" w:lineRule="auto"/>
        <w:rPr>
          <w:sz w:val="24"/>
          <w:szCs w:val="24"/>
        </w:rPr>
      </w:pPr>
    </w:p>
    <w:p w14:paraId="3EC220E5" w14:textId="3874D91E" w:rsidR="00AD4FEA" w:rsidRDefault="00AD4FEA" w:rsidP="00C504CF">
      <w:pPr>
        <w:spacing w:after="0" w:line="240" w:lineRule="auto"/>
        <w:rPr>
          <w:sz w:val="24"/>
          <w:szCs w:val="24"/>
        </w:rPr>
      </w:pPr>
    </w:p>
    <w:p w14:paraId="75BA2B43" w14:textId="021AA19B" w:rsidR="00AD4FEA" w:rsidRDefault="00AD4FEA" w:rsidP="00C504CF">
      <w:pPr>
        <w:spacing w:after="0" w:line="240" w:lineRule="auto"/>
        <w:rPr>
          <w:sz w:val="24"/>
          <w:szCs w:val="24"/>
        </w:rPr>
      </w:pPr>
    </w:p>
    <w:p w14:paraId="52B658F3" w14:textId="387F5179" w:rsidR="00AD4FEA" w:rsidRDefault="00AD4FEA" w:rsidP="00C504CF">
      <w:pPr>
        <w:spacing w:after="0" w:line="240" w:lineRule="auto"/>
        <w:rPr>
          <w:sz w:val="24"/>
          <w:szCs w:val="24"/>
        </w:rPr>
      </w:pPr>
    </w:p>
    <w:p w14:paraId="07656EB8" w14:textId="59554190" w:rsidR="00AD4FEA" w:rsidRDefault="00AD4FEA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B7D53" w14:paraId="256F197A" w14:textId="77777777" w:rsidTr="00107D85">
        <w:tc>
          <w:tcPr>
            <w:tcW w:w="9062" w:type="dxa"/>
          </w:tcPr>
          <w:p w14:paraId="3DA60734" w14:textId="5F0D153C" w:rsidR="002B7D53" w:rsidRPr="00975920" w:rsidRDefault="002B7D53" w:rsidP="00EA640E">
            <w:pPr>
              <w:rPr>
                <w:b/>
                <w:i/>
                <w:sz w:val="24"/>
                <w:szCs w:val="24"/>
              </w:rPr>
            </w:pPr>
            <w:r w:rsidRPr="00606180">
              <w:rPr>
                <w:b/>
                <w:sz w:val="24"/>
                <w:szCs w:val="24"/>
              </w:rPr>
              <w:t>Beschreiben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06180">
              <w:rPr>
                <w:b/>
                <w:sz w:val="24"/>
                <w:szCs w:val="24"/>
              </w:rPr>
              <w:t xml:space="preserve">Sie </w:t>
            </w:r>
            <w:r>
              <w:rPr>
                <w:b/>
                <w:sz w:val="24"/>
                <w:szCs w:val="24"/>
              </w:rPr>
              <w:t>das geplante Projekt</w:t>
            </w:r>
            <w:r w:rsidRPr="00606180">
              <w:rPr>
                <w:b/>
                <w:sz w:val="24"/>
                <w:szCs w:val="24"/>
              </w:rPr>
              <w:t xml:space="preserve"> </w:t>
            </w:r>
            <w:r w:rsidRPr="00A505AF">
              <w:rPr>
                <w:b/>
                <w:sz w:val="24"/>
                <w:szCs w:val="24"/>
              </w:rPr>
              <w:t>Ihrer Selbsthilfegruppe</w:t>
            </w:r>
            <w:r w:rsidRPr="0060618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anhand der folgenden </w:t>
            </w:r>
            <w:r w:rsidR="00EA640E">
              <w:rPr>
                <w:b/>
                <w:sz w:val="24"/>
                <w:szCs w:val="24"/>
              </w:rPr>
              <w:t xml:space="preserve">fünf </w:t>
            </w:r>
            <w:r>
              <w:rPr>
                <w:b/>
                <w:sz w:val="24"/>
                <w:szCs w:val="24"/>
              </w:rPr>
              <w:t xml:space="preserve">Punkte </w:t>
            </w:r>
            <w:r w:rsidRPr="00606180">
              <w:rPr>
                <w:b/>
                <w:sz w:val="24"/>
                <w:szCs w:val="24"/>
              </w:rPr>
              <w:t>im Detail</w:t>
            </w:r>
            <w:r w:rsidR="00966BE0">
              <w:rPr>
                <w:b/>
                <w:sz w:val="24"/>
                <w:szCs w:val="24"/>
              </w:rPr>
              <w:t>.</w:t>
            </w:r>
            <w:r w:rsidRPr="0060618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75920" w14:paraId="39CCB573" w14:textId="77777777" w:rsidTr="00107D85">
        <w:tc>
          <w:tcPr>
            <w:tcW w:w="9062" w:type="dxa"/>
          </w:tcPr>
          <w:p w14:paraId="11A9DA33" w14:textId="77777777" w:rsidR="00975920" w:rsidRDefault="00975920" w:rsidP="00E42638">
            <w:pPr>
              <w:rPr>
                <w:i/>
                <w:sz w:val="24"/>
                <w:szCs w:val="24"/>
              </w:rPr>
            </w:pPr>
            <w:r w:rsidRPr="00975920">
              <w:rPr>
                <w:b/>
                <w:i/>
                <w:sz w:val="24"/>
                <w:szCs w:val="24"/>
              </w:rPr>
              <w:t xml:space="preserve"> (1) Projekttitel </w:t>
            </w:r>
            <w:r w:rsidRPr="00975920">
              <w:rPr>
                <w:i/>
                <w:sz w:val="24"/>
                <w:szCs w:val="24"/>
              </w:rPr>
              <w:t>(Welchen Namen hat Ihr Projekt?)</w:t>
            </w:r>
          </w:p>
          <w:p w14:paraId="2583473E" w14:textId="77777777" w:rsidR="00C54097" w:rsidRDefault="00C54097" w:rsidP="00E42638">
            <w:pPr>
              <w:rPr>
                <w:b/>
                <w:i/>
                <w:sz w:val="24"/>
                <w:szCs w:val="24"/>
              </w:rPr>
            </w:pPr>
          </w:p>
          <w:p w14:paraId="23B03422" w14:textId="4A54E1A4" w:rsidR="00C54097" w:rsidRPr="00975920" w:rsidRDefault="00C54097" w:rsidP="00E42638">
            <w:pPr>
              <w:rPr>
                <w:b/>
                <w:i/>
                <w:sz w:val="24"/>
                <w:szCs w:val="24"/>
              </w:rPr>
            </w:pPr>
          </w:p>
        </w:tc>
      </w:tr>
      <w:tr w:rsidR="00975920" w14:paraId="77272420" w14:textId="77777777" w:rsidTr="00107D85">
        <w:tc>
          <w:tcPr>
            <w:tcW w:w="9062" w:type="dxa"/>
          </w:tcPr>
          <w:p w14:paraId="3850CB06" w14:textId="08D315F8" w:rsidR="00975920" w:rsidRDefault="00975920" w:rsidP="00E42638">
            <w:pPr>
              <w:rPr>
                <w:i/>
                <w:sz w:val="24"/>
                <w:szCs w:val="24"/>
              </w:rPr>
            </w:pPr>
            <w:r w:rsidRPr="00975920">
              <w:rPr>
                <w:b/>
                <w:i/>
                <w:sz w:val="24"/>
                <w:szCs w:val="24"/>
              </w:rPr>
              <w:t xml:space="preserve">(2) Ausgangssituation </w:t>
            </w:r>
            <w:r w:rsidR="00CA3BEE">
              <w:rPr>
                <w:i/>
                <w:sz w:val="24"/>
                <w:szCs w:val="24"/>
              </w:rPr>
              <w:t xml:space="preserve">(Welche Ausganssituation </w:t>
            </w:r>
            <w:r w:rsidRPr="00975920">
              <w:rPr>
                <w:i/>
                <w:sz w:val="24"/>
                <w:szCs w:val="24"/>
              </w:rPr>
              <w:t>liegt dem geplanten Projekt zu</w:t>
            </w:r>
            <w:r w:rsidR="00CB2360">
              <w:rPr>
                <w:i/>
                <w:sz w:val="24"/>
                <w:szCs w:val="24"/>
              </w:rPr>
              <w:t>g</w:t>
            </w:r>
            <w:r w:rsidRPr="00975920">
              <w:rPr>
                <w:i/>
                <w:sz w:val="24"/>
                <w:szCs w:val="24"/>
              </w:rPr>
              <w:t>runde?)</w:t>
            </w:r>
          </w:p>
          <w:p w14:paraId="6383D3DB" w14:textId="14FDFA9A" w:rsidR="00C54097" w:rsidRDefault="00C54097" w:rsidP="00E42638">
            <w:pPr>
              <w:rPr>
                <w:i/>
                <w:sz w:val="24"/>
                <w:szCs w:val="24"/>
              </w:rPr>
            </w:pPr>
          </w:p>
          <w:p w14:paraId="0A28E5DA" w14:textId="77777777" w:rsidR="00B50E1D" w:rsidRDefault="00B50E1D" w:rsidP="00E42638">
            <w:pPr>
              <w:rPr>
                <w:i/>
                <w:sz w:val="24"/>
                <w:szCs w:val="24"/>
              </w:rPr>
            </w:pPr>
          </w:p>
          <w:p w14:paraId="5E0698A9" w14:textId="77777777" w:rsidR="00B50E1D" w:rsidRDefault="00B50E1D" w:rsidP="00E42638">
            <w:pPr>
              <w:rPr>
                <w:i/>
                <w:sz w:val="24"/>
                <w:szCs w:val="24"/>
              </w:rPr>
            </w:pPr>
          </w:p>
          <w:p w14:paraId="3E1B7BA3" w14:textId="77777777" w:rsidR="00B50E1D" w:rsidRDefault="00B50E1D" w:rsidP="00E42638">
            <w:pPr>
              <w:rPr>
                <w:i/>
                <w:sz w:val="24"/>
                <w:szCs w:val="24"/>
              </w:rPr>
            </w:pPr>
          </w:p>
          <w:p w14:paraId="3F62F9CD" w14:textId="77777777" w:rsidR="00B50E1D" w:rsidRDefault="00B50E1D" w:rsidP="00E42638">
            <w:pPr>
              <w:rPr>
                <w:i/>
                <w:sz w:val="24"/>
                <w:szCs w:val="24"/>
              </w:rPr>
            </w:pPr>
          </w:p>
          <w:p w14:paraId="259BF660" w14:textId="6E2B7460" w:rsidR="00C54097" w:rsidRDefault="00C54097" w:rsidP="00E42638">
            <w:pPr>
              <w:rPr>
                <w:i/>
                <w:sz w:val="24"/>
                <w:szCs w:val="24"/>
              </w:rPr>
            </w:pPr>
          </w:p>
          <w:p w14:paraId="141C710D" w14:textId="2229C209" w:rsidR="00107D85" w:rsidRDefault="00107D85" w:rsidP="00E42638">
            <w:pPr>
              <w:rPr>
                <w:i/>
                <w:sz w:val="24"/>
                <w:szCs w:val="24"/>
              </w:rPr>
            </w:pPr>
          </w:p>
          <w:p w14:paraId="7D59BFFC" w14:textId="352EB460" w:rsidR="00C54097" w:rsidRPr="00975920" w:rsidRDefault="00C54097" w:rsidP="00E42638">
            <w:pPr>
              <w:rPr>
                <w:b/>
                <w:i/>
                <w:sz w:val="24"/>
                <w:szCs w:val="24"/>
              </w:rPr>
            </w:pPr>
          </w:p>
        </w:tc>
      </w:tr>
      <w:tr w:rsidR="00975920" w14:paraId="60CD3F86" w14:textId="77777777" w:rsidTr="00107D85">
        <w:tc>
          <w:tcPr>
            <w:tcW w:w="9062" w:type="dxa"/>
          </w:tcPr>
          <w:p w14:paraId="6B4776D2" w14:textId="77777777" w:rsidR="00975920" w:rsidRDefault="00975920" w:rsidP="00E42638">
            <w:pPr>
              <w:rPr>
                <w:i/>
                <w:sz w:val="24"/>
                <w:szCs w:val="24"/>
              </w:rPr>
            </w:pPr>
            <w:r w:rsidRPr="00975920">
              <w:rPr>
                <w:b/>
                <w:i/>
                <w:sz w:val="24"/>
                <w:szCs w:val="24"/>
              </w:rPr>
              <w:t xml:space="preserve">(3) Projektdauer </w:t>
            </w:r>
            <w:r w:rsidRPr="00975920">
              <w:rPr>
                <w:i/>
                <w:sz w:val="24"/>
                <w:szCs w:val="24"/>
              </w:rPr>
              <w:t>(Wann soll das Projekt beginnen und wann enden?)</w:t>
            </w:r>
          </w:p>
          <w:p w14:paraId="2FA64E1A" w14:textId="77777777" w:rsidR="00C54097" w:rsidRDefault="00C54097" w:rsidP="00E42638">
            <w:pPr>
              <w:rPr>
                <w:i/>
                <w:sz w:val="24"/>
                <w:szCs w:val="24"/>
              </w:rPr>
            </w:pPr>
          </w:p>
          <w:p w14:paraId="5EE0FCC5" w14:textId="784DEA34" w:rsidR="00107D85" w:rsidRDefault="00107D85" w:rsidP="00E42638">
            <w:pPr>
              <w:rPr>
                <w:b/>
                <w:i/>
                <w:sz w:val="24"/>
                <w:szCs w:val="24"/>
              </w:rPr>
            </w:pPr>
          </w:p>
          <w:p w14:paraId="601EC885" w14:textId="17FF8B6F" w:rsidR="00107D85" w:rsidRDefault="00107D85" w:rsidP="00E42638">
            <w:pPr>
              <w:rPr>
                <w:b/>
                <w:i/>
                <w:sz w:val="24"/>
                <w:szCs w:val="24"/>
              </w:rPr>
            </w:pPr>
          </w:p>
          <w:p w14:paraId="4194D121" w14:textId="43B131AB" w:rsidR="00107D85" w:rsidRDefault="00107D85" w:rsidP="00E42638">
            <w:pPr>
              <w:rPr>
                <w:b/>
                <w:i/>
                <w:sz w:val="24"/>
                <w:szCs w:val="24"/>
              </w:rPr>
            </w:pPr>
          </w:p>
          <w:p w14:paraId="7FCB4BFA" w14:textId="77777777" w:rsidR="00107D85" w:rsidRDefault="00107D85" w:rsidP="00E42638">
            <w:pPr>
              <w:rPr>
                <w:b/>
                <w:i/>
                <w:sz w:val="24"/>
                <w:szCs w:val="24"/>
              </w:rPr>
            </w:pPr>
          </w:p>
          <w:p w14:paraId="5F43B630" w14:textId="77777777" w:rsidR="00107D85" w:rsidRDefault="00107D85" w:rsidP="00E42638">
            <w:pPr>
              <w:rPr>
                <w:b/>
                <w:i/>
                <w:sz w:val="24"/>
                <w:szCs w:val="24"/>
              </w:rPr>
            </w:pPr>
          </w:p>
          <w:p w14:paraId="6DA15410" w14:textId="77777777" w:rsidR="00C54097" w:rsidRDefault="00C54097" w:rsidP="00E42638">
            <w:pPr>
              <w:rPr>
                <w:b/>
                <w:i/>
                <w:sz w:val="24"/>
                <w:szCs w:val="24"/>
              </w:rPr>
            </w:pPr>
          </w:p>
          <w:p w14:paraId="33A1C9F3" w14:textId="61C975DA" w:rsidR="00C54097" w:rsidRPr="00975920" w:rsidRDefault="00C54097" w:rsidP="00E42638">
            <w:pPr>
              <w:rPr>
                <w:b/>
                <w:i/>
                <w:sz w:val="24"/>
                <w:szCs w:val="24"/>
              </w:rPr>
            </w:pPr>
          </w:p>
        </w:tc>
      </w:tr>
      <w:tr w:rsidR="00975920" w14:paraId="662B296C" w14:textId="77777777" w:rsidTr="00107D85">
        <w:tc>
          <w:tcPr>
            <w:tcW w:w="9062" w:type="dxa"/>
          </w:tcPr>
          <w:p w14:paraId="1A0F0002" w14:textId="7C7406F4" w:rsidR="00975920" w:rsidRDefault="00975920" w:rsidP="00E42638">
            <w:pPr>
              <w:rPr>
                <w:i/>
                <w:sz w:val="24"/>
                <w:szCs w:val="24"/>
              </w:rPr>
            </w:pPr>
            <w:r w:rsidRPr="00975920">
              <w:rPr>
                <w:b/>
                <w:i/>
                <w:sz w:val="24"/>
                <w:szCs w:val="24"/>
              </w:rPr>
              <w:t xml:space="preserve">(4) Projektziele </w:t>
            </w:r>
            <w:r w:rsidRPr="00975920">
              <w:rPr>
                <w:i/>
                <w:sz w:val="24"/>
                <w:szCs w:val="24"/>
              </w:rPr>
              <w:t>(Welche Ziele sollen mit de</w:t>
            </w:r>
            <w:r w:rsidR="00CB2360">
              <w:rPr>
                <w:i/>
                <w:sz w:val="24"/>
                <w:szCs w:val="24"/>
              </w:rPr>
              <w:t>m</w:t>
            </w:r>
            <w:r w:rsidRPr="00975920">
              <w:rPr>
                <w:i/>
                <w:sz w:val="24"/>
                <w:szCs w:val="24"/>
              </w:rPr>
              <w:t xml:space="preserve"> Projekt erreicht werden und was sind die geplanten Ergebnisse?)</w:t>
            </w:r>
          </w:p>
          <w:p w14:paraId="2367B243" w14:textId="77777777" w:rsidR="00C54097" w:rsidRDefault="00C54097" w:rsidP="00E42638">
            <w:pPr>
              <w:rPr>
                <w:i/>
                <w:sz w:val="24"/>
                <w:szCs w:val="24"/>
              </w:rPr>
            </w:pPr>
          </w:p>
          <w:p w14:paraId="2F5E20D6" w14:textId="77777777" w:rsidR="00B50E1D" w:rsidRDefault="00B50E1D" w:rsidP="00E42638">
            <w:pPr>
              <w:rPr>
                <w:i/>
                <w:sz w:val="24"/>
                <w:szCs w:val="24"/>
              </w:rPr>
            </w:pPr>
          </w:p>
          <w:p w14:paraId="1BED21AF" w14:textId="77777777" w:rsidR="00107D85" w:rsidRDefault="00107D85" w:rsidP="00E42638">
            <w:pPr>
              <w:rPr>
                <w:i/>
                <w:sz w:val="24"/>
                <w:szCs w:val="24"/>
              </w:rPr>
            </w:pPr>
          </w:p>
          <w:p w14:paraId="7045BD52" w14:textId="77777777" w:rsidR="00285178" w:rsidRDefault="00285178" w:rsidP="00E42638">
            <w:pPr>
              <w:rPr>
                <w:i/>
                <w:sz w:val="24"/>
                <w:szCs w:val="24"/>
              </w:rPr>
            </w:pPr>
          </w:p>
          <w:p w14:paraId="48F24BF4" w14:textId="77777777" w:rsidR="00C54097" w:rsidRDefault="00C54097" w:rsidP="00E42638">
            <w:pPr>
              <w:rPr>
                <w:i/>
                <w:sz w:val="24"/>
                <w:szCs w:val="24"/>
              </w:rPr>
            </w:pPr>
          </w:p>
          <w:p w14:paraId="123C18F3" w14:textId="77777777" w:rsidR="00C54097" w:rsidRDefault="00C54097" w:rsidP="00E42638">
            <w:pPr>
              <w:rPr>
                <w:b/>
                <w:i/>
                <w:sz w:val="24"/>
                <w:szCs w:val="24"/>
              </w:rPr>
            </w:pPr>
          </w:p>
          <w:p w14:paraId="3D0AE620" w14:textId="7F2A3B91" w:rsidR="00107D85" w:rsidRPr="00975920" w:rsidRDefault="00107D85" w:rsidP="00E42638">
            <w:pPr>
              <w:rPr>
                <w:b/>
                <w:i/>
                <w:sz w:val="24"/>
                <w:szCs w:val="24"/>
              </w:rPr>
            </w:pPr>
          </w:p>
        </w:tc>
      </w:tr>
      <w:tr w:rsidR="00975920" w14:paraId="48A4F47A" w14:textId="77777777" w:rsidTr="00AD4FEA">
        <w:tc>
          <w:tcPr>
            <w:tcW w:w="9062" w:type="dxa"/>
          </w:tcPr>
          <w:p w14:paraId="5C2E7C45" w14:textId="61FD43FE" w:rsidR="00975920" w:rsidRDefault="00975920" w:rsidP="00E42638">
            <w:pPr>
              <w:rPr>
                <w:i/>
                <w:sz w:val="24"/>
                <w:szCs w:val="24"/>
              </w:rPr>
            </w:pPr>
            <w:r w:rsidRPr="00975920">
              <w:rPr>
                <w:b/>
                <w:i/>
                <w:sz w:val="24"/>
                <w:szCs w:val="24"/>
              </w:rPr>
              <w:t>(</w:t>
            </w:r>
            <w:r w:rsidR="00277FB2">
              <w:rPr>
                <w:b/>
                <w:i/>
                <w:sz w:val="24"/>
                <w:szCs w:val="24"/>
              </w:rPr>
              <w:t>5</w:t>
            </w:r>
            <w:r w:rsidRPr="00975920">
              <w:rPr>
                <w:b/>
                <w:i/>
                <w:sz w:val="24"/>
                <w:szCs w:val="24"/>
              </w:rPr>
              <w:t xml:space="preserve">) Maßnahmen und Zeitplan </w:t>
            </w:r>
            <w:r w:rsidR="00276DA8" w:rsidRPr="00975920">
              <w:rPr>
                <w:i/>
                <w:sz w:val="24"/>
                <w:szCs w:val="24"/>
              </w:rPr>
              <w:t xml:space="preserve">(Welche Maßnahmen sollen umgesetzt werden? Bitte stellen Sie die einzelnen Maßnahmen der </w:t>
            </w:r>
            <w:r w:rsidR="00276DA8">
              <w:rPr>
                <w:i/>
                <w:sz w:val="24"/>
                <w:szCs w:val="24"/>
              </w:rPr>
              <w:t>Reihe nach dar.)</w:t>
            </w:r>
            <w:r w:rsidR="00276DA8" w:rsidRPr="00975920">
              <w:rPr>
                <w:i/>
                <w:sz w:val="24"/>
                <w:szCs w:val="24"/>
              </w:rPr>
              <w:tab/>
            </w:r>
          </w:p>
          <w:p w14:paraId="734126EC" w14:textId="257F28CB" w:rsidR="00AD4FEA" w:rsidRDefault="00AD4FEA" w:rsidP="00E42638">
            <w:pPr>
              <w:rPr>
                <w:b/>
                <w:i/>
                <w:sz w:val="24"/>
                <w:szCs w:val="24"/>
              </w:rPr>
            </w:pPr>
          </w:p>
          <w:p w14:paraId="4F8E6552" w14:textId="77777777" w:rsidR="00B50E1D" w:rsidRDefault="00B50E1D" w:rsidP="00E42638">
            <w:pPr>
              <w:rPr>
                <w:b/>
                <w:i/>
                <w:sz w:val="24"/>
                <w:szCs w:val="24"/>
              </w:rPr>
            </w:pPr>
          </w:p>
          <w:p w14:paraId="15BDCFFB" w14:textId="5B99FF1D" w:rsidR="00B50E1D" w:rsidRDefault="00B50E1D" w:rsidP="00E42638">
            <w:pPr>
              <w:rPr>
                <w:b/>
                <w:i/>
                <w:sz w:val="24"/>
                <w:szCs w:val="24"/>
              </w:rPr>
            </w:pPr>
          </w:p>
          <w:p w14:paraId="001C5EAB" w14:textId="77777777" w:rsidR="00B50E1D" w:rsidRDefault="00B50E1D" w:rsidP="00E42638">
            <w:pPr>
              <w:rPr>
                <w:b/>
                <w:i/>
                <w:sz w:val="24"/>
                <w:szCs w:val="24"/>
              </w:rPr>
            </w:pPr>
          </w:p>
          <w:p w14:paraId="52EB0A4C" w14:textId="77777777" w:rsidR="00AD4FEA" w:rsidRDefault="00AD4FEA" w:rsidP="00E42638">
            <w:pPr>
              <w:rPr>
                <w:b/>
                <w:i/>
                <w:sz w:val="24"/>
                <w:szCs w:val="24"/>
              </w:rPr>
            </w:pPr>
          </w:p>
          <w:p w14:paraId="236E2A5F" w14:textId="77777777" w:rsidR="00AD4FEA" w:rsidRDefault="00AD4FEA" w:rsidP="00E42638">
            <w:pPr>
              <w:rPr>
                <w:b/>
                <w:i/>
                <w:sz w:val="24"/>
                <w:szCs w:val="24"/>
              </w:rPr>
            </w:pPr>
          </w:p>
          <w:p w14:paraId="755D2A60" w14:textId="77777777" w:rsidR="00AD4FEA" w:rsidRDefault="00AD4FEA" w:rsidP="00E42638">
            <w:pPr>
              <w:rPr>
                <w:b/>
                <w:i/>
                <w:sz w:val="24"/>
                <w:szCs w:val="24"/>
              </w:rPr>
            </w:pPr>
          </w:p>
          <w:p w14:paraId="5B0E24C1" w14:textId="545C5607" w:rsidR="00AD4FEA" w:rsidRPr="00975920" w:rsidRDefault="00AD4FEA" w:rsidP="00E42638">
            <w:pPr>
              <w:rPr>
                <w:b/>
                <w:i/>
                <w:sz w:val="24"/>
                <w:szCs w:val="24"/>
              </w:rPr>
            </w:pPr>
          </w:p>
        </w:tc>
      </w:tr>
    </w:tbl>
    <w:p w14:paraId="41DD02D0" w14:textId="77777777" w:rsidR="00B20908" w:rsidRDefault="00B20908" w:rsidP="00E42638">
      <w:pPr>
        <w:spacing w:after="0" w:line="240" w:lineRule="auto"/>
        <w:rPr>
          <w:sz w:val="24"/>
          <w:szCs w:val="24"/>
        </w:rPr>
      </w:pPr>
    </w:p>
    <w:p w14:paraId="0351078F" w14:textId="77777777" w:rsidR="00D84898" w:rsidRDefault="00D84898" w:rsidP="00E42638">
      <w:pPr>
        <w:spacing w:after="0" w:line="240" w:lineRule="auto"/>
        <w:rPr>
          <w:sz w:val="24"/>
          <w:szCs w:val="24"/>
        </w:rPr>
      </w:pPr>
    </w:p>
    <w:p w14:paraId="1632894B" w14:textId="7ABE844B" w:rsidR="00276DA8" w:rsidRPr="00D84898" w:rsidRDefault="009F2103" w:rsidP="00A60D59">
      <w:pPr>
        <w:pageBreakBefore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Weitere</w:t>
      </w:r>
      <w:r w:rsidR="00276DA8">
        <w:rPr>
          <w:b/>
          <w:sz w:val="24"/>
          <w:szCs w:val="24"/>
        </w:rPr>
        <w:t xml:space="preserve"> Förderungen</w:t>
      </w:r>
    </w:p>
    <w:p w14:paraId="26D86807" w14:textId="45B2BD19" w:rsidR="00F374B7" w:rsidRPr="00D84898" w:rsidRDefault="00F374B7" w:rsidP="00F374B7">
      <w:pPr>
        <w:spacing w:after="0" w:line="240" w:lineRule="auto"/>
        <w:rPr>
          <w:sz w:val="24"/>
          <w:szCs w:val="24"/>
        </w:rPr>
      </w:pPr>
      <w:r w:rsidRPr="00D84898">
        <w:rPr>
          <w:sz w:val="24"/>
          <w:szCs w:val="24"/>
        </w:rPr>
        <w:t>Welche Ansuchen bei anderen Förderstellen hat Ihre Selbsthilfegruppe geplant, welche laufen aktuell und welche sind bereits abgeschlossen? Bitte geben Sie den Name</w:t>
      </w:r>
      <w:r w:rsidR="00A4235E">
        <w:rPr>
          <w:sz w:val="24"/>
          <w:szCs w:val="24"/>
        </w:rPr>
        <w:t>n</w:t>
      </w:r>
      <w:r w:rsidRPr="00D84898">
        <w:rPr>
          <w:sz w:val="24"/>
          <w:szCs w:val="24"/>
        </w:rPr>
        <w:t xml:space="preserve"> und den Kontakt der jeweiligen Förderstelle und die beantragte Fördersumme an.</w:t>
      </w:r>
      <w:r w:rsidR="000B4080">
        <w:rPr>
          <w:sz w:val="24"/>
          <w:szCs w:val="24"/>
        </w:rPr>
        <w:t xml:space="preserve"> Bei abgeschlossenen Ansuchen geben Sie bitte zudem an, ob Sie hier eine Förderzusage erhalten </w:t>
      </w:r>
      <w:r w:rsidR="00A4235E">
        <w:rPr>
          <w:sz w:val="24"/>
          <w:szCs w:val="24"/>
        </w:rPr>
        <w:t xml:space="preserve">haben </w:t>
      </w:r>
      <w:r w:rsidR="000B4080">
        <w:rPr>
          <w:sz w:val="24"/>
          <w:szCs w:val="24"/>
        </w:rPr>
        <w:t>oder nicht.</w:t>
      </w:r>
    </w:p>
    <w:p w14:paraId="571BA7DD" w14:textId="77777777" w:rsidR="00F374B7" w:rsidRPr="00D84898" w:rsidRDefault="00F374B7" w:rsidP="00F374B7">
      <w:pPr>
        <w:spacing w:after="0" w:line="240" w:lineRule="auto"/>
        <w:rPr>
          <w:sz w:val="24"/>
          <w:szCs w:val="24"/>
        </w:rPr>
      </w:pPr>
    </w:p>
    <w:p w14:paraId="5B03A286" w14:textId="77777777" w:rsidR="00F374B7" w:rsidRPr="00D84898" w:rsidRDefault="00F374B7" w:rsidP="00F374B7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G</w:t>
      </w:r>
      <w:r w:rsidRPr="00D84898">
        <w:rPr>
          <w:b/>
          <w:i/>
          <w:sz w:val="24"/>
          <w:szCs w:val="24"/>
        </w:rPr>
        <w:t>eplante Ansuchen</w:t>
      </w:r>
    </w:p>
    <w:tbl>
      <w:tblPr>
        <w:tblW w:w="957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1"/>
        <w:gridCol w:w="2202"/>
      </w:tblGrid>
      <w:tr w:rsidR="00F374B7" w:rsidRPr="00D84898" w14:paraId="4DADE99A" w14:textId="77777777" w:rsidTr="00D47904">
        <w:trPr>
          <w:trHeight w:val="60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7ED555" w14:textId="77777777" w:rsidR="00F374B7" w:rsidRPr="00D84898" w:rsidRDefault="00F374B7" w:rsidP="00D47904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Förderstelle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CAF1DF" w14:textId="77777777" w:rsidR="00F374B7" w:rsidRPr="00D84898" w:rsidRDefault="00F374B7" w:rsidP="00D47904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Betrag in €</w:t>
            </w:r>
          </w:p>
        </w:tc>
      </w:tr>
      <w:tr w:rsidR="00F374B7" w:rsidRPr="00D84898" w14:paraId="6AB1F522" w14:textId="77777777" w:rsidTr="00F1388B">
        <w:trPr>
          <w:trHeight w:val="39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7A0DF" w14:textId="084F6C28" w:rsidR="00F374B7" w:rsidRPr="00F1388B" w:rsidRDefault="00F374B7" w:rsidP="00F1388B">
            <w:pPr>
              <w:rPr>
                <w:b/>
                <w:color w:val="7030A0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36262" w14:textId="69F4DFEB" w:rsidR="00F374B7" w:rsidRPr="00D84898" w:rsidRDefault="00F374B7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374B7" w:rsidRPr="00D84898" w14:paraId="23419780" w14:textId="77777777" w:rsidTr="00F1388B">
        <w:trPr>
          <w:trHeight w:val="39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07A5" w14:textId="09EDB2C7" w:rsidR="00F374B7" w:rsidRPr="00D84898" w:rsidRDefault="00F374B7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02D2B" w14:textId="723F2CB5" w:rsidR="00F374B7" w:rsidRPr="00D84898" w:rsidRDefault="00F374B7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374B7" w:rsidRPr="00D84898" w14:paraId="29A16ED4" w14:textId="77777777" w:rsidTr="00F1388B">
        <w:trPr>
          <w:trHeight w:val="39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DCAEA" w14:textId="7EF02786" w:rsidR="00F374B7" w:rsidRPr="00D84898" w:rsidRDefault="00F374B7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E3C6F" w14:textId="7CA322FF" w:rsidR="00F374B7" w:rsidRPr="00D84898" w:rsidRDefault="00F374B7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374B7" w:rsidRPr="00D84898" w14:paraId="2D6A86F1" w14:textId="77777777" w:rsidTr="00F1388B">
        <w:trPr>
          <w:trHeight w:val="39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58246" w14:textId="5E293876" w:rsidR="00F374B7" w:rsidRPr="00D84898" w:rsidRDefault="00F374B7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3874F" w14:textId="19828B99" w:rsidR="00F374B7" w:rsidRPr="00D84898" w:rsidRDefault="00F374B7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</w:tbl>
    <w:p w14:paraId="6AC78997" w14:textId="2695CBB7" w:rsidR="00F374B7" w:rsidRDefault="00F374B7" w:rsidP="00F374B7">
      <w:pPr>
        <w:spacing w:after="0" w:line="240" w:lineRule="auto"/>
        <w:rPr>
          <w:sz w:val="24"/>
          <w:szCs w:val="24"/>
        </w:rPr>
      </w:pPr>
    </w:p>
    <w:p w14:paraId="5BB4F01D" w14:textId="77777777" w:rsidR="00107D85" w:rsidRPr="00D84898" w:rsidRDefault="00107D85" w:rsidP="00F374B7">
      <w:pPr>
        <w:spacing w:after="0" w:line="240" w:lineRule="auto"/>
        <w:rPr>
          <w:sz w:val="24"/>
          <w:szCs w:val="24"/>
        </w:rPr>
      </w:pPr>
    </w:p>
    <w:p w14:paraId="03F64EFC" w14:textId="77777777" w:rsidR="00F374B7" w:rsidRPr="00D84898" w:rsidRDefault="00F374B7" w:rsidP="00F374B7">
      <w:pPr>
        <w:spacing w:after="0" w:line="240" w:lineRule="auto"/>
        <w:rPr>
          <w:b/>
          <w:i/>
          <w:sz w:val="24"/>
          <w:szCs w:val="24"/>
        </w:rPr>
      </w:pPr>
      <w:r w:rsidRPr="00D84898">
        <w:rPr>
          <w:b/>
          <w:i/>
          <w:sz w:val="24"/>
          <w:szCs w:val="24"/>
        </w:rPr>
        <w:t>Laufende Ansuchen</w:t>
      </w:r>
    </w:p>
    <w:tbl>
      <w:tblPr>
        <w:tblW w:w="957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1"/>
        <w:gridCol w:w="2202"/>
      </w:tblGrid>
      <w:tr w:rsidR="00F374B7" w:rsidRPr="00D84898" w14:paraId="328BDD55" w14:textId="77777777" w:rsidTr="00D47904">
        <w:trPr>
          <w:trHeight w:val="60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40C708" w14:textId="77777777" w:rsidR="00F374B7" w:rsidRPr="00D84898" w:rsidRDefault="00F374B7" w:rsidP="00D47904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Förderstelle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203B33" w14:textId="77777777" w:rsidR="00F374B7" w:rsidRPr="00D84898" w:rsidRDefault="00F374B7" w:rsidP="00D47904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Betrag in €</w:t>
            </w:r>
          </w:p>
        </w:tc>
      </w:tr>
      <w:tr w:rsidR="00F374B7" w:rsidRPr="00D84898" w14:paraId="6F09430B" w14:textId="77777777" w:rsidTr="00F1388B">
        <w:trPr>
          <w:trHeight w:val="39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6DC7F" w14:textId="6E67FF93" w:rsidR="00F374B7" w:rsidRPr="00D84898" w:rsidRDefault="00F374B7" w:rsidP="00D47904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5CD14" w14:textId="403222E8" w:rsidR="00F374B7" w:rsidRPr="00D84898" w:rsidRDefault="00F374B7" w:rsidP="00D47904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374B7" w:rsidRPr="00D84898" w14:paraId="22D9D53F" w14:textId="77777777" w:rsidTr="00F1388B">
        <w:trPr>
          <w:trHeight w:val="39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E179" w14:textId="26C49C25" w:rsidR="00F374B7" w:rsidRPr="00D84898" w:rsidRDefault="00F374B7" w:rsidP="00D47904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FCF21" w14:textId="5E71EC35" w:rsidR="00F374B7" w:rsidRPr="00D84898" w:rsidRDefault="00F374B7" w:rsidP="00D47904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374B7" w:rsidRPr="00D84898" w14:paraId="25CEF535" w14:textId="77777777" w:rsidTr="00F1388B">
        <w:trPr>
          <w:trHeight w:val="39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8477" w14:textId="5FA70717" w:rsidR="00F374B7" w:rsidRPr="00D84898" w:rsidRDefault="00F374B7" w:rsidP="00D47904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49402" w14:textId="537F837F" w:rsidR="00F374B7" w:rsidRPr="00D84898" w:rsidRDefault="00F374B7" w:rsidP="00D47904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374B7" w:rsidRPr="00D84898" w14:paraId="3050953A" w14:textId="77777777" w:rsidTr="00F1388B">
        <w:trPr>
          <w:trHeight w:val="39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1BBFD" w14:textId="25C7DA6B" w:rsidR="00F374B7" w:rsidRPr="00D84898" w:rsidRDefault="00F374B7" w:rsidP="00D47904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58232" w14:textId="5DE47B99" w:rsidR="00F374B7" w:rsidRPr="00D84898" w:rsidRDefault="00F374B7" w:rsidP="00D47904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</w:tbl>
    <w:p w14:paraId="1E799C7A" w14:textId="476C710F" w:rsidR="00F374B7" w:rsidRDefault="00F374B7" w:rsidP="00F374B7">
      <w:pPr>
        <w:spacing w:after="0" w:line="240" w:lineRule="auto"/>
        <w:rPr>
          <w:sz w:val="24"/>
          <w:szCs w:val="24"/>
        </w:rPr>
      </w:pPr>
    </w:p>
    <w:p w14:paraId="263A3533" w14:textId="77777777" w:rsidR="00107D85" w:rsidRPr="00D84898" w:rsidRDefault="00107D85" w:rsidP="00F374B7">
      <w:pPr>
        <w:spacing w:after="0" w:line="240" w:lineRule="auto"/>
        <w:rPr>
          <w:sz w:val="24"/>
          <w:szCs w:val="24"/>
        </w:rPr>
      </w:pPr>
    </w:p>
    <w:p w14:paraId="3A74B5F5" w14:textId="77777777" w:rsidR="00F374B7" w:rsidRPr="00D84898" w:rsidRDefault="00F374B7" w:rsidP="00F374B7">
      <w:pPr>
        <w:spacing w:after="0" w:line="240" w:lineRule="auto"/>
        <w:rPr>
          <w:b/>
          <w:i/>
          <w:sz w:val="24"/>
          <w:szCs w:val="24"/>
        </w:rPr>
      </w:pPr>
      <w:r w:rsidRPr="00D84898">
        <w:rPr>
          <w:b/>
          <w:i/>
          <w:sz w:val="24"/>
          <w:szCs w:val="24"/>
        </w:rPr>
        <w:t>Abgeschlossene Ansuchen</w:t>
      </w:r>
    </w:p>
    <w:tbl>
      <w:tblPr>
        <w:tblW w:w="96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120"/>
        <w:gridCol w:w="2120"/>
      </w:tblGrid>
      <w:tr w:rsidR="00F374B7" w:rsidRPr="00D84898" w14:paraId="2D536110" w14:textId="77777777" w:rsidTr="00D47904">
        <w:trPr>
          <w:trHeight w:val="600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755657" w14:textId="77777777" w:rsidR="00F374B7" w:rsidRPr="00D84898" w:rsidRDefault="00F374B7" w:rsidP="00D47904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lastRenderedPageBreak/>
              <w:t>Förderstelle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7E1561" w14:textId="77777777" w:rsidR="00F374B7" w:rsidRPr="00D84898" w:rsidRDefault="00F374B7" w:rsidP="00D47904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Betrag in €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0718E8" w14:textId="77777777" w:rsidR="00F374B7" w:rsidRPr="00D84898" w:rsidRDefault="00F374B7" w:rsidP="00D47904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Zusage ja/nein</w:t>
            </w:r>
          </w:p>
        </w:tc>
      </w:tr>
      <w:tr w:rsidR="00F374B7" w:rsidRPr="00D84898" w14:paraId="2C21CAC1" w14:textId="77777777" w:rsidTr="00F1388B">
        <w:trPr>
          <w:trHeight w:val="390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F620D" w14:textId="7F130545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17240" w14:textId="73AE9555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8DFE3" w14:textId="21667BF8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374B7" w:rsidRPr="00D84898" w14:paraId="1F466763" w14:textId="77777777" w:rsidTr="00F1388B">
        <w:trPr>
          <w:trHeight w:val="390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05F0" w14:textId="17BE366F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C8806" w14:textId="28C51ACA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B4518" w14:textId="0BA3DF95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374B7" w:rsidRPr="00D84898" w14:paraId="6CFACCA5" w14:textId="77777777" w:rsidTr="00F1388B">
        <w:trPr>
          <w:trHeight w:val="390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9073F" w14:textId="773AF84B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7E442" w14:textId="4D6CA7F5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CB93A" w14:textId="2CA1920C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374B7" w:rsidRPr="00D84898" w14:paraId="2CB39F99" w14:textId="77777777" w:rsidTr="00F1388B">
        <w:trPr>
          <w:trHeight w:val="390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9C954" w14:textId="2C544963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D9139" w14:textId="710C0BF1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945B3" w14:textId="5C74346C" w:rsidR="00F374B7" w:rsidRPr="00D84898" w:rsidRDefault="00F374B7" w:rsidP="00F1388B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</w:tbl>
    <w:p w14:paraId="01FE7392" w14:textId="77777777" w:rsidR="00F374B7" w:rsidRPr="00D84898" w:rsidRDefault="00F374B7" w:rsidP="00F374B7">
      <w:pPr>
        <w:spacing w:after="0" w:line="240" w:lineRule="auto"/>
        <w:rPr>
          <w:sz w:val="24"/>
          <w:szCs w:val="24"/>
        </w:rPr>
      </w:pPr>
    </w:p>
    <w:p w14:paraId="5E30DAC8" w14:textId="77777777" w:rsidR="00D84898" w:rsidRPr="00D84898" w:rsidRDefault="00D84898" w:rsidP="00E42638">
      <w:pPr>
        <w:spacing w:after="0" w:line="240" w:lineRule="auto"/>
        <w:rPr>
          <w:sz w:val="24"/>
          <w:szCs w:val="24"/>
        </w:rPr>
        <w:sectPr w:rsidR="00D84898" w:rsidRPr="00D84898" w:rsidSect="00BB5B37">
          <w:headerReference w:type="default" r:id="rId8"/>
          <w:footerReference w:type="default" r:id="rId9"/>
          <w:pgSz w:w="11906" w:h="16838"/>
          <w:pgMar w:top="1417" w:right="1417" w:bottom="1134" w:left="1417" w:header="708" w:footer="421" w:gutter="0"/>
          <w:cols w:space="708"/>
          <w:docGrid w:linePitch="360"/>
        </w:sectPr>
      </w:pPr>
    </w:p>
    <w:tbl>
      <w:tblPr>
        <w:tblW w:w="143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"/>
        <w:gridCol w:w="5251"/>
        <w:gridCol w:w="6036"/>
        <w:gridCol w:w="2378"/>
      </w:tblGrid>
      <w:tr w:rsidR="00D21D0B" w:rsidRPr="00606180" w14:paraId="78BA252D" w14:textId="77777777" w:rsidTr="00DB19D1">
        <w:trPr>
          <w:trHeight w:val="599"/>
        </w:trPr>
        <w:tc>
          <w:tcPr>
            <w:tcW w:w="1436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8BDE7" w14:textId="507C3903" w:rsidR="00D21D0B" w:rsidRPr="00606180" w:rsidRDefault="00276DA8" w:rsidP="00276DA8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Geplante Kosten </w:t>
            </w:r>
            <w:r w:rsidR="00C07D0C">
              <w:rPr>
                <w:b/>
                <w:sz w:val="24"/>
                <w:szCs w:val="24"/>
              </w:rPr>
              <w:t xml:space="preserve">zur Umsetzung des Projekts </w:t>
            </w:r>
          </w:p>
        </w:tc>
      </w:tr>
      <w:tr w:rsidR="00F64B54" w:rsidRPr="00606180" w14:paraId="6EA42ABE" w14:textId="77777777" w:rsidTr="00F1388B">
        <w:trPr>
          <w:trHeight w:val="59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3FBE89" w14:textId="272BAB4B" w:rsidR="00F64B54" w:rsidRPr="00606180" w:rsidRDefault="00F64B54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Nr.</w:t>
            </w:r>
          </w:p>
        </w:tc>
        <w:tc>
          <w:tcPr>
            <w:tcW w:w="5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7D96A9" w14:textId="48A400CE" w:rsidR="00F64B54" w:rsidRPr="00606180" w:rsidRDefault="00276DA8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Kostenart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09CC34" w14:textId="77777777" w:rsidR="00F64B54" w:rsidRPr="00606180" w:rsidRDefault="00F64B54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Anmerkungen</w:t>
            </w:r>
            <w:r w:rsidR="00A9143F"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/Kalkulationsbasis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EBB5A3" w14:textId="77777777" w:rsidR="00F64B54" w:rsidRPr="00606180" w:rsidRDefault="00A9143F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Kosten</w:t>
            </w:r>
          </w:p>
        </w:tc>
      </w:tr>
      <w:tr w:rsidR="00F64B54" w:rsidRPr="00606180" w14:paraId="4A26B297" w14:textId="77777777" w:rsidTr="00107D85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B708" w14:textId="77777777" w:rsidR="00F64B54" w:rsidRPr="00606180" w:rsidRDefault="00F64B54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1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7910" w14:textId="77777777" w:rsidR="00F64B54" w:rsidRPr="00606180" w:rsidRDefault="00F64B54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Interne Personalkosten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1568" w14:textId="0F0F2DDF" w:rsidR="00F64B54" w:rsidRPr="00606180" w:rsidRDefault="00F64B54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  <w:r w:rsidR="00521926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Gesamtstunden x Stundensatz ( inkl. Lohnnebenkosten)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1245" w14:textId="77777777" w:rsidR="00F64B54" w:rsidRPr="00606180" w:rsidRDefault="00F64B54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</w:p>
        </w:tc>
      </w:tr>
      <w:tr w:rsidR="00281025" w:rsidRPr="00606180" w14:paraId="01D25B2D" w14:textId="77777777" w:rsidTr="00281025">
        <w:trPr>
          <w:trHeight w:val="373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E164F" w14:textId="18754AAB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1.1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AAB2A" w14:textId="20F68E14" w:rsidR="00281025" w:rsidRPr="00470B6C" w:rsidRDefault="00281025" w:rsidP="00F1388B">
            <w:pPr>
              <w:spacing w:after="0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55BA1" w14:textId="011BC238" w:rsidR="00281025" w:rsidRPr="00470B6C" w:rsidRDefault="00281025" w:rsidP="00F1388B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8DC25" w14:textId="01E9CAF5" w:rsidR="00281025" w:rsidRPr="00470B6C" w:rsidRDefault="00281025" w:rsidP="00F1388B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</w:tr>
      <w:tr w:rsidR="00281025" w:rsidRPr="00606180" w14:paraId="0FA6E37D" w14:textId="77777777" w:rsidTr="00F1388B">
        <w:trPr>
          <w:trHeight w:val="407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1C140" w14:textId="331958BE" w:rsidR="00281025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1.2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F8D58" w14:textId="35EB4A41" w:rsidR="00281025" w:rsidRPr="00470B6C" w:rsidRDefault="00281025" w:rsidP="00F1388B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E1B52" w14:textId="2074A504" w:rsidR="00281025" w:rsidRPr="00470B6C" w:rsidRDefault="00281025" w:rsidP="00470B6C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AF508" w14:textId="2DB5546D" w:rsidR="00281025" w:rsidRPr="00470B6C" w:rsidRDefault="00281025" w:rsidP="00F1388B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</w:tr>
      <w:tr w:rsidR="00281025" w:rsidRPr="00606180" w14:paraId="0FC7B1E1" w14:textId="77777777" w:rsidTr="00F1388B">
        <w:trPr>
          <w:trHeight w:val="407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77D4" w14:textId="4985B05B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1.3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FFD8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EDBE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57A2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81025" w:rsidRPr="00606180" w14:paraId="50F8ED97" w14:textId="77777777" w:rsidTr="00F1388B">
        <w:trPr>
          <w:trHeight w:val="407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D8896" w14:textId="23970229" w:rsidR="00281025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1.n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DB511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0718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50D38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281025" w:rsidRPr="00606180" w14:paraId="7AA14B0D" w14:textId="77777777" w:rsidTr="00107D85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B7E9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2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682C" w14:textId="3EB474B4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Externe </w:t>
            </w:r>
            <w:r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Personalkosten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23A4" w14:textId="353849EB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  <w:r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Siehe Höchstsätze im Anhang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4B9A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</w:p>
        </w:tc>
      </w:tr>
      <w:tr w:rsidR="00281025" w:rsidRPr="00606180" w14:paraId="0313FD71" w14:textId="77777777" w:rsidTr="00281025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3872" w14:textId="416EDE3A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2.1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737AA" w14:textId="3DDC5A8A" w:rsidR="00281025" w:rsidRPr="00470B6C" w:rsidRDefault="00281025" w:rsidP="00470B6C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F7530" w14:textId="0F11EDCC" w:rsidR="00281025" w:rsidRPr="00470B6C" w:rsidRDefault="00281025" w:rsidP="00F1388B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F72CD" w14:textId="1E8C7FDC" w:rsidR="00281025" w:rsidRPr="00470B6C" w:rsidRDefault="00281025" w:rsidP="00470B6C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</w:tr>
      <w:tr w:rsidR="00281025" w:rsidRPr="00606180" w14:paraId="58953A1E" w14:textId="77777777" w:rsidTr="00F1388B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205E7" w14:textId="28E73871" w:rsidR="00281025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2.2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94FB9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4601E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85F19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281025" w:rsidRPr="00606180" w14:paraId="2EF63319" w14:textId="77777777" w:rsidTr="00F1388B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78CC" w14:textId="540621D0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2.3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EC0C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7334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92D8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81025" w:rsidRPr="00606180" w14:paraId="79C30332" w14:textId="77777777" w:rsidTr="00F1388B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766F3" w14:textId="16CC4E74" w:rsidR="00281025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2.n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54B25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C699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FB4AB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281025" w:rsidRPr="00606180" w14:paraId="444FB2AF" w14:textId="77777777" w:rsidTr="00107D85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1A5E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3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3A80" w14:textId="2BEDF9B4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Sachkosten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1CBD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4923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</w:p>
        </w:tc>
      </w:tr>
      <w:tr w:rsidR="00281025" w:rsidRPr="00606180" w14:paraId="7E8FA499" w14:textId="77777777" w:rsidTr="00281025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BDDD" w14:textId="76489D0F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3.1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E9C68" w14:textId="00E95996" w:rsidR="00281025" w:rsidRPr="00470B6C" w:rsidRDefault="00281025" w:rsidP="00470B6C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30271" w14:textId="56BF388D" w:rsidR="00281025" w:rsidRPr="00470B6C" w:rsidRDefault="00281025" w:rsidP="00F1388B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9FE4" w14:textId="498A3926" w:rsidR="00281025" w:rsidRPr="00470B6C" w:rsidRDefault="00281025" w:rsidP="00470B6C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</w:tr>
      <w:tr w:rsidR="00281025" w:rsidRPr="00606180" w14:paraId="0D8A40C9" w14:textId="77777777" w:rsidTr="00F1388B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B88CA" w14:textId="68E5B5E9" w:rsidR="00281025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3.2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B78D6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78036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E62A0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281025" w:rsidRPr="00606180" w14:paraId="6BF9B281" w14:textId="77777777" w:rsidTr="00B50E1D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7951" w14:textId="73897B2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3.3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CFC75" w14:textId="78BFA80D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DDACA" w14:textId="123790EE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F3965" w14:textId="131E733C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281025" w:rsidRPr="00606180" w14:paraId="14D2E5E6" w14:textId="77777777" w:rsidTr="00B50E1D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DE65" w14:textId="2C191523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3.n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DB94F" w14:textId="4BB9F961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AE5C3" w14:textId="4D36D5EE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D506B" w14:textId="6B9EFC02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281025" w:rsidRPr="00606180" w14:paraId="24618242" w14:textId="77777777" w:rsidTr="004C38B3">
        <w:trPr>
          <w:trHeight w:val="389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65914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3706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A417" w14:textId="79BC05A2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Gesamtprojektkosten (</w:t>
            </w:r>
            <w:r w:rsidRPr="00521926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inkl.</w:t>
            </w: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</w:t>
            </w:r>
            <w:proofErr w:type="spellStart"/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USt</w:t>
            </w:r>
            <w:proofErr w:type="spellEnd"/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)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6E810" w14:textId="38A0E9FC" w:rsidR="00281025" w:rsidRPr="00470B6C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</w:p>
        </w:tc>
      </w:tr>
      <w:tr w:rsidR="00281025" w:rsidRPr="00606180" w14:paraId="69045D6B" w14:textId="77777777" w:rsidTr="00A60D59">
        <w:trPr>
          <w:trHeight w:val="85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ECA7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91DE" w14:textId="77777777" w:rsidR="00281025" w:rsidRPr="00606180" w:rsidRDefault="00281025" w:rsidP="00F1388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CB43" w14:textId="67018B86" w:rsidR="00A60D59" w:rsidRPr="00606180" w:rsidRDefault="00281025" w:rsidP="00A60D59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Beantragte Fördersumme</w:t>
            </w:r>
            <w:r w:rsidR="00A60D59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</w:t>
            </w:r>
            <w:r w:rsidR="00A60D59" w:rsidRPr="00493CA8">
              <w:rPr>
                <w:rFonts w:eastAsia="Times New Roman" w:cs="Lucida Sans Unicode"/>
                <w:bCs/>
                <w:sz w:val="24"/>
                <w:szCs w:val="24"/>
                <w:lang w:eastAsia="de-AT"/>
              </w:rPr>
              <w:t>(Bitte tragen Sie diese auch auf der Titelseite des Antrages ein)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BAC79" w14:textId="103D4A08" w:rsidR="00281025" w:rsidRPr="00606180" w:rsidRDefault="00281025" w:rsidP="00281025">
            <w:pPr>
              <w:spacing w:after="0" w:line="240" w:lineRule="auto"/>
              <w:rPr>
                <w:rFonts w:eastAsia="Times New Roman" w:cs="Lucida Sans Unicode"/>
                <w:b/>
                <w:bCs/>
                <w:color w:val="808080"/>
                <w:sz w:val="24"/>
                <w:szCs w:val="24"/>
                <w:lang w:eastAsia="de-AT"/>
              </w:rPr>
            </w:pPr>
          </w:p>
        </w:tc>
      </w:tr>
    </w:tbl>
    <w:p w14:paraId="1B0261F7" w14:textId="77777777" w:rsidR="00F64B54" w:rsidRPr="00606180" w:rsidRDefault="00F64B54" w:rsidP="00C504CF">
      <w:pPr>
        <w:spacing w:after="0" w:line="240" w:lineRule="auto"/>
        <w:rPr>
          <w:sz w:val="24"/>
          <w:szCs w:val="24"/>
        </w:rPr>
        <w:sectPr w:rsidR="00F64B54" w:rsidRPr="00606180" w:rsidSect="00F64B54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6C" w:rsidRPr="00421D6C" w14:paraId="13B49108" w14:textId="77777777" w:rsidTr="00107D85">
        <w:tc>
          <w:tcPr>
            <w:tcW w:w="9062" w:type="dxa"/>
          </w:tcPr>
          <w:p w14:paraId="144ADE05" w14:textId="77777777" w:rsidR="00107D85" w:rsidRDefault="00107D85" w:rsidP="00107D85">
            <w:pPr>
              <w:rPr>
                <w:b/>
                <w:sz w:val="24"/>
                <w:szCs w:val="24"/>
              </w:rPr>
            </w:pPr>
            <w:r w:rsidRPr="00421D6C">
              <w:rPr>
                <w:b/>
                <w:sz w:val="24"/>
                <w:szCs w:val="24"/>
              </w:rPr>
              <w:lastRenderedPageBreak/>
              <w:t xml:space="preserve">Bitte </w:t>
            </w:r>
            <w:r>
              <w:rPr>
                <w:b/>
                <w:sz w:val="24"/>
                <w:szCs w:val="24"/>
              </w:rPr>
              <w:t>legen</w:t>
            </w:r>
            <w:r w:rsidRPr="00421D6C">
              <w:rPr>
                <w:b/>
                <w:sz w:val="24"/>
                <w:szCs w:val="24"/>
              </w:rPr>
              <w:t xml:space="preserve"> Sie </w:t>
            </w:r>
            <w:r>
              <w:rPr>
                <w:b/>
                <w:sz w:val="24"/>
                <w:szCs w:val="24"/>
              </w:rPr>
              <w:t xml:space="preserve">dem Antrag </w:t>
            </w:r>
            <w:r w:rsidRPr="00421D6C">
              <w:rPr>
                <w:b/>
                <w:sz w:val="24"/>
                <w:szCs w:val="24"/>
              </w:rPr>
              <w:t>fo</w:t>
            </w:r>
            <w:r>
              <w:rPr>
                <w:b/>
                <w:sz w:val="24"/>
                <w:szCs w:val="24"/>
              </w:rPr>
              <w:t>lgende Unterlagen bei:</w:t>
            </w:r>
          </w:p>
          <w:p w14:paraId="72CE54AE" w14:textId="77777777" w:rsidR="00A2381B" w:rsidRPr="00107D85" w:rsidRDefault="00A2381B" w:rsidP="002B7D53">
            <w:pPr>
              <w:pStyle w:val="Listenabsatz"/>
              <w:numPr>
                <w:ilvl w:val="0"/>
                <w:numId w:val="15"/>
              </w:numPr>
              <w:ind w:left="426"/>
              <w:rPr>
                <w:b/>
                <w:sz w:val="24"/>
                <w:szCs w:val="24"/>
              </w:rPr>
            </w:pPr>
            <w:r w:rsidRPr="00A2381B">
              <w:rPr>
                <w:sz w:val="24"/>
                <w:szCs w:val="24"/>
              </w:rPr>
              <w:t xml:space="preserve">Kurzer Tätigkeitsbericht des letzten Kalenderjahres </w:t>
            </w:r>
          </w:p>
          <w:p w14:paraId="6E7EDB6B" w14:textId="15803718" w:rsidR="00107D85" w:rsidRPr="00A2381B" w:rsidRDefault="00107D85" w:rsidP="00107D85">
            <w:pPr>
              <w:pStyle w:val="Listenabsatz"/>
              <w:ind w:left="426"/>
              <w:rPr>
                <w:b/>
                <w:sz w:val="24"/>
                <w:szCs w:val="24"/>
              </w:rPr>
            </w:pPr>
          </w:p>
        </w:tc>
      </w:tr>
    </w:tbl>
    <w:p w14:paraId="008B942F" w14:textId="77777777" w:rsidR="0054560D" w:rsidRDefault="0054560D" w:rsidP="00C504CF">
      <w:pPr>
        <w:spacing w:after="0" w:line="240" w:lineRule="auto"/>
        <w:rPr>
          <w:b/>
          <w:sz w:val="24"/>
          <w:szCs w:val="24"/>
        </w:rPr>
      </w:pPr>
    </w:p>
    <w:p w14:paraId="36080DD8" w14:textId="2D2300BA" w:rsidR="00421D6C" w:rsidRDefault="00421D6C" w:rsidP="00C504CF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37F0" w14:paraId="0186E890" w14:textId="77777777" w:rsidTr="00421D6C">
        <w:tc>
          <w:tcPr>
            <w:tcW w:w="9212" w:type="dxa"/>
          </w:tcPr>
          <w:p w14:paraId="351D9BB7" w14:textId="27DCFCB9" w:rsidR="00421D6C" w:rsidRPr="00421D6C" w:rsidRDefault="00421D6C" w:rsidP="00421D6C">
            <w:pPr>
              <w:spacing w:before="120" w:after="120"/>
              <w:rPr>
                <w:sz w:val="24"/>
                <w:szCs w:val="24"/>
              </w:rPr>
            </w:pPr>
            <w:r w:rsidRPr="00421D6C">
              <w:rPr>
                <w:sz w:val="24"/>
                <w:szCs w:val="24"/>
              </w:rPr>
              <w:t xml:space="preserve">Ich/Wir </w:t>
            </w:r>
            <w:r w:rsidR="00566968" w:rsidRPr="00421D6C">
              <w:rPr>
                <w:sz w:val="24"/>
                <w:szCs w:val="24"/>
              </w:rPr>
              <w:t>bestätige</w:t>
            </w:r>
            <w:r w:rsidRPr="00421D6C">
              <w:rPr>
                <w:sz w:val="24"/>
                <w:szCs w:val="24"/>
              </w:rPr>
              <w:t>/n die Richtigkeit und Vollständigkeit der Angaben und erkläre/n mich/uns zur Erteilung weiterer Auskünfte bereit. Ich/Wir nehme</w:t>
            </w:r>
            <w:r w:rsidR="004A024F">
              <w:rPr>
                <w:sz w:val="24"/>
                <w:szCs w:val="24"/>
              </w:rPr>
              <w:t>/</w:t>
            </w:r>
            <w:r w:rsidRPr="00421D6C">
              <w:rPr>
                <w:sz w:val="24"/>
                <w:szCs w:val="24"/>
              </w:rPr>
              <w:t>n zur Kenntnis, dass eine Bearbeitung dieses Antrages erst erfolgt, wenn dieser in vollständig ausgefüllter Form, samt allen erforderlichen Unterlagen vorliegt.</w:t>
            </w:r>
          </w:p>
          <w:p w14:paraId="7C7DCF4E" w14:textId="3BC6A58A" w:rsidR="00421D6C" w:rsidRDefault="00C76ABF" w:rsidP="00A671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Eine r</w:t>
            </w:r>
            <w:r w:rsidR="00A6719F" w:rsidRPr="00A6719F">
              <w:rPr>
                <w:sz w:val="24"/>
                <w:szCs w:val="24"/>
              </w:rPr>
              <w:t xml:space="preserve">ückwirkende Förderung </w:t>
            </w:r>
            <w:r w:rsidR="00A6719F">
              <w:rPr>
                <w:sz w:val="24"/>
                <w:szCs w:val="24"/>
              </w:rPr>
              <w:t>bereits gestarteter Projekte sowie Doppelförderungen sind</w:t>
            </w:r>
            <w:r w:rsidR="00A6719F" w:rsidRPr="00A6719F">
              <w:rPr>
                <w:sz w:val="24"/>
                <w:szCs w:val="24"/>
              </w:rPr>
              <w:t xml:space="preserve"> ausgeschlossen.</w:t>
            </w:r>
            <w:r w:rsidR="00A6719F">
              <w:rPr>
                <w:sz w:val="24"/>
                <w:szCs w:val="24"/>
              </w:rPr>
              <w:t xml:space="preserve"> </w:t>
            </w:r>
            <w:r w:rsidR="00421D6C" w:rsidRPr="00421D6C">
              <w:rPr>
                <w:sz w:val="24"/>
                <w:szCs w:val="24"/>
              </w:rPr>
              <w:t>Sollte eine für die Nachreichung von Unterlagen oder Ergänzung dieses A</w:t>
            </w:r>
            <w:r w:rsidR="00C54097">
              <w:rPr>
                <w:sz w:val="24"/>
                <w:szCs w:val="24"/>
              </w:rPr>
              <w:t xml:space="preserve">ntrags gewährte Frist </w:t>
            </w:r>
            <w:r w:rsidR="00421D6C" w:rsidRPr="00421D6C">
              <w:rPr>
                <w:sz w:val="24"/>
                <w:szCs w:val="24"/>
              </w:rPr>
              <w:t xml:space="preserve">verstreichen, gilt der gegenständliche Antrag als </w:t>
            </w:r>
            <w:r w:rsidR="00C54097">
              <w:rPr>
                <w:sz w:val="24"/>
                <w:szCs w:val="24"/>
              </w:rPr>
              <w:t xml:space="preserve">nicht vollständig und kann nicht </w:t>
            </w:r>
            <w:r w:rsidR="004C38B3">
              <w:rPr>
                <w:sz w:val="24"/>
                <w:szCs w:val="24"/>
              </w:rPr>
              <w:t>weiterbearbeitet</w:t>
            </w:r>
            <w:r w:rsidR="00C54097">
              <w:rPr>
                <w:sz w:val="24"/>
                <w:szCs w:val="24"/>
              </w:rPr>
              <w:t xml:space="preserve"> werden</w:t>
            </w:r>
            <w:r w:rsidR="00421D6C" w:rsidRPr="00421D6C">
              <w:rPr>
                <w:sz w:val="24"/>
                <w:szCs w:val="24"/>
              </w:rPr>
              <w:t>. Sollte sich ergeben, das</w:t>
            </w:r>
            <w:r w:rsidR="004A024F">
              <w:rPr>
                <w:sz w:val="24"/>
                <w:szCs w:val="24"/>
              </w:rPr>
              <w:t>s</w:t>
            </w:r>
            <w:r w:rsidR="00421D6C" w:rsidRPr="00421D6C">
              <w:rPr>
                <w:sz w:val="24"/>
                <w:szCs w:val="24"/>
              </w:rPr>
              <w:t xml:space="preserve"> in Zusammenhang mit diesem Antrag unrichtige Angaben gemacht wurden, ist der Fördergeber dazu berechtigt, den zur Verfügung gestellten Betrag unverzüglich von der antragstellenden  Selbsthilfe-Gruppe/Selbsthilfe-Organisation zurückzufordern.</w:t>
            </w:r>
          </w:p>
        </w:tc>
      </w:tr>
    </w:tbl>
    <w:p w14:paraId="6E07D6EE" w14:textId="77777777" w:rsidR="00421D6C" w:rsidRDefault="00421D6C" w:rsidP="00C504CF">
      <w:pPr>
        <w:spacing w:after="0" w:line="240" w:lineRule="auto"/>
        <w:rPr>
          <w:sz w:val="24"/>
          <w:szCs w:val="24"/>
        </w:rPr>
      </w:pPr>
    </w:p>
    <w:p w14:paraId="50994BF5" w14:textId="77777777" w:rsidR="009545D5" w:rsidRDefault="009545D5" w:rsidP="00C504CF">
      <w:pPr>
        <w:spacing w:after="0" w:line="240" w:lineRule="auto"/>
        <w:rPr>
          <w:sz w:val="24"/>
          <w:szCs w:val="24"/>
        </w:rPr>
      </w:pPr>
    </w:p>
    <w:p w14:paraId="2403D9CF" w14:textId="77777777" w:rsidR="009545D5" w:rsidRDefault="009545D5" w:rsidP="00C504CF">
      <w:pPr>
        <w:spacing w:after="0" w:line="240" w:lineRule="auto"/>
        <w:rPr>
          <w:sz w:val="24"/>
          <w:szCs w:val="24"/>
        </w:rPr>
      </w:pPr>
    </w:p>
    <w:p w14:paraId="42C7B1F1" w14:textId="77777777" w:rsidR="009545D5" w:rsidRDefault="009545D5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92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  <w:gridCol w:w="4001"/>
      </w:tblGrid>
      <w:tr w:rsidR="009545D5" w14:paraId="1DA12568" w14:textId="77777777" w:rsidTr="009545D5">
        <w:trPr>
          <w:jc w:val="center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14:paraId="020238EE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Datum, Ort</w:t>
            </w:r>
          </w:p>
          <w:p w14:paraId="3B76D989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  <w:p w14:paraId="3B04001C" w14:textId="37B4FF8E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385136E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4" w:space="0" w:color="auto"/>
              <w:bottom w:val="single" w:sz="4" w:space="0" w:color="auto"/>
            </w:tcBorders>
          </w:tcPr>
          <w:p w14:paraId="28A0CA1F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Datum, Ort</w:t>
            </w:r>
          </w:p>
          <w:p w14:paraId="41053A85" w14:textId="3AEF02C5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9545D5" w14:paraId="7828F3D4" w14:textId="77777777" w:rsidTr="009545D5">
        <w:trPr>
          <w:jc w:val="center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14:paraId="5984212E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Unterschrift</w:t>
            </w:r>
          </w:p>
          <w:p w14:paraId="4A24D3BB" w14:textId="3001A261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1DB9BAF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4" w:space="0" w:color="auto"/>
              <w:bottom w:val="single" w:sz="4" w:space="0" w:color="auto"/>
            </w:tcBorders>
          </w:tcPr>
          <w:p w14:paraId="2A4EB5CA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Unterschrift</w:t>
            </w:r>
          </w:p>
          <w:p w14:paraId="3CF9B555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  <w:p w14:paraId="00649B8E" w14:textId="7E4A1881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9545D5" w14:paraId="5760EC3C" w14:textId="77777777" w:rsidTr="009545D5">
        <w:trPr>
          <w:jc w:val="center"/>
        </w:trPr>
        <w:tc>
          <w:tcPr>
            <w:tcW w:w="3936" w:type="dxa"/>
            <w:tcBorders>
              <w:top w:val="single" w:sz="4" w:space="0" w:color="auto"/>
            </w:tcBorders>
          </w:tcPr>
          <w:p w14:paraId="79507EB4" w14:textId="46ED2DA8" w:rsidR="009545D5" w:rsidRDefault="004C38B3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Vor- und Nachn</w:t>
            </w:r>
            <w:r w:rsidRPr="009E0B96">
              <w:rPr>
                <w:sz w:val="24"/>
                <w:szCs w:val="24"/>
              </w:rPr>
              <w:t>ame</w:t>
            </w:r>
            <w:r>
              <w:rPr>
                <w:sz w:val="24"/>
                <w:szCs w:val="24"/>
              </w:rPr>
              <w:t xml:space="preserve"> </w:t>
            </w:r>
            <w:r w:rsidR="009545D5">
              <w:rPr>
                <w:sz w:val="24"/>
                <w:szCs w:val="24"/>
              </w:rPr>
              <w:t>in Blockbuchstaben</w:t>
            </w:r>
          </w:p>
        </w:tc>
        <w:tc>
          <w:tcPr>
            <w:tcW w:w="1275" w:type="dxa"/>
          </w:tcPr>
          <w:p w14:paraId="2019C045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3C556224" w14:textId="4101454D" w:rsidR="009545D5" w:rsidRDefault="004C38B3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Vor- und Nachn</w:t>
            </w:r>
            <w:r w:rsidRPr="009E0B96">
              <w:rPr>
                <w:sz w:val="24"/>
                <w:szCs w:val="24"/>
              </w:rPr>
              <w:t>ame</w:t>
            </w:r>
            <w:r>
              <w:rPr>
                <w:sz w:val="24"/>
                <w:szCs w:val="24"/>
              </w:rPr>
              <w:t xml:space="preserve"> in Blockbuchstaben</w:t>
            </w:r>
          </w:p>
        </w:tc>
      </w:tr>
    </w:tbl>
    <w:p w14:paraId="2E5927FA" w14:textId="77777777" w:rsidR="009545D5" w:rsidRDefault="009545D5" w:rsidP="00C504CF">
      <w:pPr>
        <w:spacing w:after="0" w:line="240" w:lineRule="auto"/>
        <w:rPr>
          <w:sz w:val="24"/>
          <w:szCs w:val="24"/>
        </w:rPr>
      </w:pPr>
    </w:p>
    <w:p w14:paraId="27ED3B21" w14:textId="77777777" w:rsidR="00310705" w:rsidRDefault="00310705" w:rsidP="00C504CF">
      <w:pPr>
        <w:spacing w:after="0" w:line="240" w:lineRule="auto"/>
        <w:rPr>
          <w:sz w:val="24"/>
          <w:szCs w:val="24"/>
        </w:rPr>
      </w:pPr>
    </w:p>
    <w:p w14:paraId="25425D60" w14:textId="77777777" w:rsidR="00310705" w:rsidRDefault="00310705" w:rsidP="00C504CF">
      <w:pPr>
        <w:spacing w:after="0" w:line="240" w:lineRule="auto"/>
        <w:rPr>
          <w:sz w:val="24"/>
          <w:szCs w:val="24"/>
        </w:rPr>
      </w:pPr>
    </w:p>
    <w:p w14:paraId="49CFE164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47069C7F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63AE8A27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39F6E817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50327FBD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1C333CB3" w14:textId="77777777" w:rsidR="00A2381B" w:rsidRDefault="00A2381B" w:rsidP="00C504CF">
      <w:pPr>
        <w:spacing w:after="0" w:line="240" w:lineRule="auto"/>
        <w:rPr>
          <w:sz w:val="24"/>
          <w:szCs w:val="24"/>
        </w:rPr>
      </w:pPr>
    </w:p>
    <w:p w14:paraId="74AC6E26" w14:textId="77777777" w:rsidR="00A2381B" w:rsidRDefault="00A2381B" w:rsidP="00C504CF">
      <w:pPr>
        <w:spacing w:after="0" w:line="240" w:lineRule="auto"/>
        <w:rPr>
          <w:sz w:val="24"/>
          <w:szCs w:val="24"/>
        </w:rPr>
      </w:pPr>
    </w:p>
    <w:p w14:paraId="160AA0D1" w14:textId="77777777" w:rsidR="00A2381B" w:rsidRDefault="00A2381B" w:rsidP="00C504CF">
      <w:pPr>
        <w:spacing w:after="0" w:line="240" w:lineRule="auto"/>
        <w:rPr>
          <w:sz w:val="24"/>
          <w:szCs w:val="24"/>
        </w:rPr>
      </w:pPr>
    </w:p>
    <w:p w14:paraId="30C832E4" w14:textId="77777777" w:rsidR="00A2381B" w:rsidRDefault="00A2381B" w:rsidP="00C504CF">
      <w:pPr>
        <w:spacing w:after="0" w:line="240" w:lineRule="auto"/>
        <w:rPr>
          <w:sz w:val="24"/>
          <w:szCs w:val="24"/>
        </w:rPr>
      </w:pPr>
    </w:p>
    <w:p w14:paraId="30F9BDC9" w14:textId="2486E01A" w:rsidR="00C07D0C" w:rsidRDefault="008B3E53" w:rsidP="00A60D59">
      <w:pPr>
        <w:pageBreakBefore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ANHANG</w:t>
      </w:r>
    </w:p>
    <w:p w14:paraId="65500A3B" w14:textId="4AA56089" w:rsidR="004C38B3" w:rsidRDefault="004C38B3" w:rsidP="00C504CF">
      <w:pPr>
        <w:spacing w:after="0" w:line="240" w:lineRule="auto"/>
        <w:rPr>
          <w:b/>
          <w:sz w:val="24"/>
          <w:szCs w:val="24"/>
        </w:rPr>
      </w:pPr>
    </w:p>
    <w:p w14:paraId="3E06D37C" w14:textId="77777777" w:rsidR="004C38B3" w:rsidRDefault="004C38B3" w:rsidP="004C38B3">
      <w:pPr>
        <w:rPr>
          <w:b/>
          <w:sz w:val="24"/>
          <w:szCs w:val="24"/>
        </w:rPr>
      </w:pPr>
      <w:r w:rsidRPr="00836B90">
        <w:rPr>
          <w:b/>
          <w:sz w:val="24"/>
          <w:szCs w:val="24"/>
        </w:rPr>
        <w:t>Richtwert</w:t>
      </w:r>
      <w:r>
        <w:rPr>
          <w:b/>
          <w:sz w:val="24"/>
          <w:szCs w:val="24"/>
        </w:rPr>
        <w:t>e für</w:t>
      </w:r>
      <w:r w:rsidRPr="00310705">
        <w:rPr>
          <w:b/>
          <w:sz w:val="24"/>
          <w:szCs w:val="24"/>
        </w:rPr>
        <w:t xml:space="preserve"> Kosten </w:t>
      </w:r>
    </w:p>
    <w:p w14:paraId="45753F36" w14:textId="46C35D29" w:rsidR="004C38B3" w:rsidRDefault="004C38B3" w:rsidP="004C38B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Um die </w:t>
      </w:r>
      <w:r w:rsidRPr="00310705">
        <w:rPr>
          <w:sz w:val="24"/>
          <w:szCs w:val="24"/>
        </w:rPr>
        <w:t>Höhe bestimmte</w:t>
      </w:r>
      <w:r>
        <w:rPr>
          <w:sz w:val="24"/>
          <w:szCs w:val="24"/>
        </w:rPr>
        <w:t>r</w:t>
      </w:r>
      <w:r w:rsidRPr="00310705">
        <w:rPr>
          <w:sz w:val="24"/>
          <w:szCs w:val="24"/>
        </w:rPr>
        <w:t xml:space="preserve"> Kosten </w:t>
      </w:r>
      <w:r>
        <w:rPr>
          <w:sz w:val="24"/>
          <w:szCs w:val="24"/>
        </w:rPr>
        <w:t xml:space="preserve">einschätzen zu können, </w:t>
      </w:r>
      <w:r w:rsidRPr="00310705">
        <w:rPr>
          <w:sz w:val="24"/>
          <w:szCs w:val="24"/>
        </w:rPr>
        <w:t xml:space="preserve">orientiert sich </w:t>
      </w:r>
      <w:r>
        <w:rPr>
          <w:sz w:val="24"/>
          <w:szCs w:val="24"/>
        </w:rPr>
        <w:t xml:space="preserve">Sie bitte </w:t>
      </w:r>
      <w:r w:rsidRPr="00310705">
        <w:rPr>
          <w:sz w:val="24"/>
          <w:szCs w:val="24"/>
        </w:rPr>
        <w:t>an folgenden Richt</w:t>
      </w:r>
      <w:r>
        <w:rPr>
          <w:sz w:val="24"/>
          <w:szCs w:val="24"/>
        </w:rPr>
        <w:t>werten in Euro</w:t>
      </w:r>
      <w:r w:rsidRPr="00310705">
        <w:rPr>
          <w:sz w:val="24"/>
          <w:szCs w:val="24"/>
        </w:rPr>
        <w:t xml:space="preserve">: </w:t>
      </w:r>
    </w:p>
    <w:p w14:paraId="4FD9B740" w14:textId="77777777" w:rsidR="004C38B3" w:rsidRDefault="004C38B3" w:rsidP="004C38B3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2"/>
        <w:gridCol w:w="4540"/>
      </w:tblGrid>
      <w:tr w:rsidR="00310705" w:rsidRPr="00836B90" w14:paraId="563EA84C" w14:textId="77777777" w:rsidTr="00AD4FEA">
        <w:tc>
          <w:tcPr>
            <w:tcW w:w="4522" w:type="dxa"/>
            <w:shd w:val="clear" w:color="auto" w:fill="D9D9D9" w:themeFill="background1" w:themeFillShade="D9"/>
          </w:tcPr>
          <w:p w14:paraId="2AD73E78" w14:textId="1273437F" w:rsidR="00310705" w:rsidRPr="00836B90" w:rsidRDefault="00310705" w:rsidP="00C504CF">
            <w:pPr>
              <w:rPr>
                <w:b/>
                <w:sz w:val="24"/>
                <w:szCs w:val="24"/>
              </w:rPr>
            </w:pPr>
            <w:r w:rsidRPr="00836B90">
              <w:rPr>
                <w:b/>
                <w:sz w:val="24"/>
                <w:szCs w:val="24"/>
              </w:rPr>
              <w:t>Kosten</w:t>
            </w:r>
          </w:p>
        </w:tc>
        <w:tc>
          <w:tcPr>
            <w:tcW w:w="4540" w:type="dxa"/>
            <w:shd w:val="clear" w:color="auto" w:fill="D9D9D9" w:themeFill="background1" w:themeFillShade="D9"/>
          </w:tcPr>
          <w:p w14:paraId="1E84585D" w14:textId="6E57E56B" w:rsidR="00310705" w:rsidRPr="00836B90" w:rsidRDefault="00310705" w:rsidP="00C504CF">
            <w:pPr>
              <w:rPr>
                <w:b/>
                <w:sz w:val="24"/>
                <w:szCs w:val="24"/>
              </w:rPr>
            </w:pPr>
            <w:r w:rsidRPr="00836B90">
              <w:rPr>
                <w:b/>
                <w:sz w:val="24"/>
                <w:szCs w:val="24"/>
              </w:rPr>
              <w:t>Richtwert</w:t>
            </w:r>
            <w:r w:rsidR="004C38B3">
              <w:rPr>
                <w:b/>
                <w:sz w:val="24"/>
                <w:szCs w:val="24"/>
              </w:rPr>
              <w:t>e</w:t>
            </w:r>
          </w:p>
        </w:tc>
      </w:tr>
      <w:tr w:rsidR="00310705" w:rsidRPr="00836B90" w14:paraId="48CA1F31" w14:textId="77777777" w:rsidTr="00107D85">
        <w:tc>
          <w:tcPr>
            <w:tcW w:w="9062" w:type="dxa"/>
            <w:gridSpan w:val="2"/>
            <w:shd w:val="clear" w:color="auto" w:fill="auto"/>
          </w:tcPr>
          <w:p w14:paraId="5F75E474" w14:textId="043706BD" w:rsidR="00310705" w:rsidRPr="00836B90" w:rsidRDefault="004C38B3" w:rsidP="00C504CF">
            <w:pPr>
              <w:rPr>
                <w:b/>
                <w:sz w:val="24"/>
                <w:szCs w:val="24"/>
              </w:rPr>
            </w:pPr>
            <w:r>
              <w:rPr>
                <w:rFonts w:cs="Wingdings"/>
                <w:b/>
                <w:sz w:val="24"/>
                <w:szCs w:val="24"/>
              </w:rPr>
              <w:t>Interne Personalkosten</w:t>
            </w:r>
          </w:p>
        </w:tc>
      </w:tr>
      <w:tr w:rsidR="00310705" w14:paraId="2C003CAA" w14:textId="77777777" w:rsidTr="00AD4FEA">
        <w:tc>
          <w:tcPr>
            <w:tcW w:w="4522" w:type="dxa"/>
          </w:tcPr>
          <w:p w14:paraId="0D1B679B" w14:textId="07029A3A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Echte Dienstnehmer und Dienstnehmerinnen </w:t>
            </w:r>
          </w:p>
        </w:tc>
        <w:tc>
          <w:tcPr>
            <w:tcW w:w="4540" w:type="dxa"/>
          </w:tcPr>
          <w:p w14:paraId="6F625FC0" w14:textId="34BE2503" w:rsidR="00310705" w:rsidRDefault="00310705" w:rsidP="00991A78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maximal € 40,- </w:t>
            </w:r>
            <w:r w:rsidR="001D705E">
              <w:rPr>
                <w:sz w:val="24"/>
                <w:szCs w:val="24"/>
              </w:rPr>
              <w:t xml:space="preserve">brutto pro </w:t>
            </w:r>
            <w:r w:rsidR="00991A78">
              <w:rPr>
                <w:sz w:val="24"/>
                <w:szCs w:val="24"/>
              </w:rPr>
              <w:t>Stunde</w:t>
            </w:r>
            <w:r w:rsidR="001D705E">
              <w:rPr>
                <w:sz w:val="24"/>
                <w:szCs w:val="24"/>
              </w:rPr>
              <w:t xml:space="preserve"> </w:t>
            </w:r>
            <w:r w:rsidRPr="00310705">
              <w:rPr>
                <w:sz w:val="24"/>
                <w:szCs w:val="24"/>
              </w:rPr>
              <w:t xml:space="preserve">, d.h. inkl. jeglicher gesetzlicher Dienstgeberkosten </w:t>
            </w:r>
          </w:p>
        </w:tc>
      </w:tr>
      <w:tr w:rsidR="00310705" w:rsidRPr="00836B90" w14:paraId="4DAC5101" w14:textId="77777777" w:rsidTr="00107D85">
        <w:tc>
          <w:tcPr>
            <w:tcW w:w="9062" w:type="dxa"/>
            <w:gridSpan w:val="2"/>
            <w:shd w:val="clear" w:color="auto" w:fill="auto"/>
          </w:tcPr>
          <w:p w14:paraId="24DD0241" w14:textId="418A580A" w:rsidR="00310705" w:rsidRPr="00836B90" w:rsidRDefault="00310705" w:rsidP="00C504CF">
            <w:pPr>
              <w:rPr>
                <w:rFonts w:cs="Wingdings"/>
                <w:b/>
                <w:sz w:val="24"/>
                <w:szCs w:val="24"/>
              </w:rPr>
            </w:pPr>
            <w:r w:rsidRPr="00836B90">
              <w:rPr>
                <w:rFonts w:cs="Wingdings"/>
                <w:b/>
                <w:sz w:val="24"/>
                <w:szCs w:val="24"/>
              </w:rPr>
              <w:t>Ext</w:t>
            </w:r>
            <w:r w:rsidR="004C38B3">
              <w:rPr>
                <w:rFonts w:cs="Wingdings"/>
                <w:b/>
                <w:sz w:val="24"/>
                <w:szCs w:val="24"/>
              </w:rPr>
              <w:t>erne Personalkosten / Honorare</w:t>
            </w:r>
          </w:p>
        </w:tc>
      </w:tr>
      <w:tr w:rsidR="00310705" w14:paraId="78FF91A5" w14:textId="77777777" w:rsidTr="00AD4FEA">
        <w:tc>
          <w:tcPr>
            <w:tcW w:w="4522" w:type="dxa"/>
          </w:tcPr>
          <w:p w14:paraId="66AC6196" w14:textId="1F006F6E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>Honorare z.</w:t>
            </w:r>
            <w:r>
              <w:rPr>
                <w:sz w:val="24"/>
                <w:szCs w:val="24"/>
              </w:rPr>
              <w:t>B. grafische Gestaltung, Organi</w:t>
            </w:r>
            <w:r w:rsidRPr="00310705">
              <w:rPr>
                <w:sz w:val="24"/>
                <w:szCs w:val="24"/>
              </w:rPr>
              <w:t xml:space="preserve">sationsberatung etc. </w:t>
            </w:r>
          </w:p>
        </w:tc>
        <w:tc>
          <w:tcPr>
            <w:tcW w:w="4540" w:type="dxa"/>
          </w:tcPr>
          <w:p w14:paraId="7E28A99B" w14:textId="17169876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maximal € 144 brutto pro Stunde bzw. € 1.440 brutto pro Tag (Tagessatz) </w:t>
            </w:r>
          </w:p>
        </w:tc>
      </w:tr>
      <w:tr w:rsidR="00310705" w14:paraId="7F2C6F5F" w14:textId="77777777" w:rsidTr="00AD4FEA">
        <w:tc>
          <w:tcPr>
            <w:tcW w:w="4522" w:type="dxa"/>
          </w:tcPr>
          <w:p w14:paraId="7F836E55" w14:textId="1D0AC5BF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>Referenten</w:t>
            </w:r>
            <w:r>
              <w:rPr>
                <w:sz w:val="24"/>
                <w:szCs w:val="24"/>
              </w:rPr>
              <w:t>honorare für einzelne Vorträge</w:t>
            </w:r>
          </w:p>
        </w:tc>
        <w:tc>
          <w:tcPr>
            <w:tcW w:w="4540" w:type="dxa"/>
          </w:tcPr>
          <w:p w14:paraId="702CBBC5" w14:textId="27AF907F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maximal ein halber Tagessatz (€ 720,- brutto), inkl. Vor- und Nachbereitungszeit </w:t>
            </w:r>
          </w:p>
        </w:tc>
      </w:tr>
      <w:tr w:rsidR="00310705" w:rsidRPr="00836B90" w14:paraId="0EE2F296" w14:textId="77777777" w:rsidTr="00107D85">
        <w:tc>
          <w:tcPr>
            <w:tcW w:w="9062" w:type="dxa"/>
            <w:gridSpan w:val="2"/>
            <w:shd w:val="clear" w:color="auto" w:fill="auto"/>
          </w:tcPr>
          <w:p w14:paraId="0EEF56D5" w14:textId="70CF00F7" w:rsidR="00310705" w:rsidRPr="00836B90" w:rsidRDefault="004C38B3" w:rsidP="00C504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Reise- und Übernachtungskosten</w:t>
            </w:r>
          </w:p>
        </w:tc>
      </w:tr>
      <w:tr w:rsidR="00310705" w14:paraId="7B4ACA5B" w14:textId="77777777" w:rsidTr="00AD4FEA">
        <w:tc>
          <w:tcPr>
            <w:tcW w:w="4522" w:type="dxa"/>
          </w:tcPr>
          <w:p w14:paraId="661A7EAE" w14:textId="0EC8CD9E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Reisekosten </w:t>
            </w:r>
          </w:p>
        </w:tc>
        <w:tc>
          <w:tcPr>
            <w:tcW w:w="4540" w:type="dxa"/>
          </w:tcPr>
          <w:p w14:paraId="217AB3A7" w14:textId="5E9DB201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>Kosten für Öffentliche Verkehrsmittel (ÖBB 2. Klasse, Bus, Flu</w:t>
            </w:r>
            <w:r>
              <w:rPr>
                <w:sz w:val="24"/>
                <w:szCs w:val="24"/>
              </w:rPr>
              <w:t xml:space="preserve">g </w:t>
            </w:r>
            <w:proofErr w:type="gramStart"/>
            <w:r>
              <w:rPr>
                <w:sz w:val="24"/>
                <w:szCs w:val="24"/>
              </w:rPr>
              <w:t>Economy Class</w:t>
            </w:r>
            <w:proofErr w:type="gramEnd"/>
            <w:r>
              <w:rPr>
                <w:sz w:val="24"/>
                <w:szCs w:val="24"/>
              </w:rPr>
              <w:t>) oder - wenn be</w:t>
            </w:r>
            <w:r w:rsidRPr="00310705">
              <w:rPr>
                <w:sz w:val="24"/>
                <w:szCs w:val="24"/>
              </w:rPr>
              <w:t>gründbar - ist d</w:t>
            </w:r>
            <w:r>
              <w:rPr>
                <w:sz w:val="24"/>
                <w:szCs w:val="24"/>
              </w:rPr>
              <w:t>as amtliche KM-Geld für PKW för</w:t>
            </w:r>
            <w:r w:rsidRPr="00310705">
              <w:rPr>
                <w:sz w:val="24"/>
                <w:szCs w:val="24"/>
              </w:rPr>
              <w:t xml:space="preserve">derbar. </w:t>
            </w:r>
          </w:p>
        </w:tc>
      </w:tr>
      <w:tr w:rsidR="00310705" w14:paraId="4E42CFD8" w14:textId="77777777" w:rsidTr="00AD4FEA">
        <w:tc>
          <w:tcPr>
            <w:tcW w:w="4522" w:type="dxa"/>
          </w:tcPr>
          <w:p w14:paraId="28B45236" w14:textId="77083644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Übernachtungskosten </w:t>
            </w:r>
          </w:p>
        </w:tc>
        <w:tc>
          <w:tcPr>
            <w:tcW w:w="4540" w:type="dxa"/>
          </w:tcPr>
          <w:p w14:paraId="28C2A50E" w14:textId="7D47F5BC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>€ 90,- brutto</w:t>
            </w:r>
            <w:r w:rsidRPr="001D705E">
              <w:rPr>
                <w:sz w:val="24"/>
                <w:szCs w:val="24"/>
              </w:rPr>
              <w:t xml:space="preserve"> pro Person und Nacht (ohne Ver</w:t>
            </w:r>
            <w:r w:rsidRPr="00310705">
              <w:rPr>
                <w:sz w:val="24"/>
                <w:szCs w:val="24"/>
              </w:rPr>
              <w:t xml:space="preserve">pflegung) </w:t>
            </w:r>
          </w:p>
        </w:tc>
      </w:tr>
      <w:tr w:rsidR="00310705" w14:paraId="380E1A78" w14:textId="77777777" w:rsidTr="00AD4FEA">
        <w:tc>
          <w:tcPr>
            <w:tcW w:w="4522" w:type="dxa"/>
          </w:tcPr>
          <w:p w14:paraId="0BBA19A2" w14:textId="1E57B3C9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Diäten für angestelltes Personal </w:t>
            </w:r>
          </w:p>
        </w:tc>
        <w:tc>
          <w:tcPr>
            <w:tcW w:w="4540" w:type="dxa"/>
          </w:tcPr>
          <w:p w14:paraId="7D762248" w14:textId="70948234" w:rsidR="00310705" w:rsidRPr="00310705" w:rsidRDefault="00276DA8" w:rsidP="00C50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310705" w:rsidRPr="00310705">
              <w:rPr>
                <w:sz w:val="24"/>
                <w:szCs w:val="24"/>
              </w:rPr>
              <w:t xml:space="preserve">ind unter </w:t>
            </w:r>
            <w:r w:rsidR="00310705" w:rsidRPr="001D705E">
              <w:rPr>
                <w:sz w:val="24"/>
                <w:szCs w:val="24"/>
              </w:rPr>
              <w:t>Einhaltung der Vorgaben des Ein</w:t>
            </w:r>
            <w:r w:rsidR="00310705" w:rsidRPr="00310705">
              <w:rPr>
                <w:sz w:val="24"/>
                <w:szCs w:val="24"/>
              </w:rPr>
              <w:t>kommenssteuer</w:t>
            </w:r>
            <w:r w:rsidR="008B0BB3">
              <w:rPr>
                <w:sz w:val="24"/>
                <w:szCs w:val="24"/>
              </w:rPr>
              <w:t>gesetzes (§ 26 Z 4 EStG) förder</w:t>
            </w:r>
            <w:r w:rsidR="00310705" w:rsidRPr="00310705">
              <w:rPr>
                <w:sz w:val="24"/>
                <w:szCs w:val="24"/>
              </w:rPr>
              <w:t xml:space="preserve">bar </w:t>
            </w:r>
          </w:p>
        </w:tc>
      </w:tr>
      <w:tr w:rsidR="00836B90" w:rsidRPr="00836B90" w14:paraId="699585E5" w14:textId="77777777" w:rsidTr="00107D85">
        <w:tc>
          <w:tcPr>
            <w:tcW w:w="9062" w:type="dxa"/>
            <w:gridSpan w:val="2"/>
            <w:shd w:val="clear" w:color="auto" w:fill="auto"/>
          </w:tcPr>
          <w:p w14:paraId="065E454E" w14:textId="4EA43D57" w:rsidR="00836B90" w:rsidRPr="00836B90" w:rsidRDefault="00836B90" w:rsidP="00C504CF">
            <w:pPr>
              <w:rPr>
                <w:b/>
                <w:sz w:val="24"/>
                <w:szCs w:val="24"/>
              </w:rPr>
            </w:pPr>
            <w:r w:rsidRPr="00836B90">
              <w:rPr>
                <w:b/>
                <w:sz w:val="24"/>
                <w:szCs w:val="24"/>
              </w:rPr>
              <w:t>Interne Personalkosten</w:t>
            </w:r>
          </w:p>
        </w:tc>
      </w:tr>
      <w:tr w:rsidR="00836B90" w14:paraId="0EF57BBE" w14:textId="77777777" w:rsidTr="00AD4FEA">
        <w:tc>
          <w:tcPr>
            <w:tcW w:w="9062" w:type="dxa"/>
            <w:gridSpan w:val="2"/>
          </w:tcPr>
          <w:p w14:paraId="5E982CA4" w14:textId="0AD43091" w:rsidR="00836B90" w:rsidRPr="00310705" w:rsidRDefault="00836B90" w:rsidP="00C50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Grundsätzlich </w:t>
            </w:r>
            <w:r w:rsidRPr="00310705">
              <w:rPr>
                <w:sz w:val="24"/>
                <w:szCs w:val="24"/>
              </w:rPr>
              <w:t xml:space="preserve">gilt, dass Personalaufwendungen ausschließlich für „echte“ </w:t>
            </w:r>
            <w:proofErr w:type="spellStart"/>
            <w:r w:rsidRPr="00310705">
              <w:rPr>
                <w:sz w:val="24"/>
                <w:szCs w:val="24"/>
              </w:rPr>
              <w:t>Dienstnehmer</w:t>
            </w:r>
            <w:r w:rsidR="00E01296">
              <w:rPr>
                <w:sz w:val="24"/>
                <w:szCs w:val="24"/>
              </w:rPr>
              <w:t>I</w:t>
            </w:r>
            <w:r w:rsidRPr="00310705">
              <w:rPr>
                <w:sz w:val="24"/>
                <w:szCs w:val="24"/>
              </w:rPr>
              <w:t>nnen</w:t>
            </w:r>
            <w:proofErr w:type="spellEnd"/>
            <w:r w:rsidRPr="00310705">
              <w:rPr>
                <w:sz w:val="24"/>
                <w:szCs w:val="24"/>
              </w:rPr>
              <w:t xml:space="preserve"> förderbar sind. </w:t>
            </w:r>
          </w:p>
        </w:tc>
      </w:tr>
      <w:tr w:rsidR="00836B90" w14:paraId="0C18B6E2" w14:textId="77777777" w:rsidTr="00AD4FEA">
        <w:tc>
          <w:tcPr>
            <w:tcW w:w="9062" w:type="dxa"/>
            <w:gridSpan w:val="2"/>
          </w:tcPr>
          <w:p w14:paraId="0B3B3571" w14:textId="0C43A828" w:rsidR="00836B90" w:rsidRDefault="00836B90" w:rsidP="00C504CF">
            <w:pPr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t xml:space="preserve">Von einem/einer echten </w:t>
            </w:r>
            <w:proofErr w:type="spellStart"/>
            <w:r w:rsidRPr="00836B90">
              <w:rPr>
                <w:sz w:val="24"/>
                <w:szCs w:val="24"/>
              </w:rPr>
              <w:t>Dienstnehmer</w:t>
            </w:r>
            <w:r w:rsidR="00E01296">
              <w:rPr>
                <w:sz w:val="24"/>
                <w:szCs w:val="24"/>
              </w:rPr>
              <w:t>I</w:t>
            </w:r>
            <w:r w:rsidRPr="00836B90">
              <w:rPr>
                <w:sz w:val="24"/>
                <w:szCs w:val="24"/>
              </w:rPr>
              <w:t>n</w:t>
            </w:r>
            <w:proofErr w:type="spellEnd"/>
            <w:r w:rsidRPr="00836B90">
              <w:rPr>
                <w:sz w:val="24"/>
                <w:szCs w:val="24"/>
              </w:rPr>
              <w:t xml:space="preserve"> (</w:t>
            </w:r>
            <w:proofErr w:type="spellStart"/>
            <w:r w:rsidRPr="00836B90">
              <w:rPr>
                <w:sz w:val="24"/>
                <w:szCs w:val="24"/>
              </w:rPr>
              <w:t>Arbeiter</w:t>
            </w:r>
            <w:r w:rsidR="00E01296">
              <w:rPr>
                <w:sz w:val="24"/>
                <w:szCs w:val="24"/>
              </w:rPr>
              <w:t>I</w:t>
            </w:r>
            <w:r w:rsidRPr="00836B90">
              <w:rPr>
                <w:sz w:val="24"/>
                <w:szCs w:val="24"/>
              </w:rPr>
              <w:t>n</w:t>
            </w:r>
            <w:proofErr w:type="spellEnd"/>
            <w:r w:rsidRPr="00836B90">
              <w:rPr>
                <w:sz w:val="24"/>
                <w:szCs w:val="24"/>
              </w:rPr>
              <w:t xml:space="preserve">, oder </w:t>
            </w:r>
            <w:proofErr w:type="spellStart"/>
            <w:r w:rsidRPr="00836B90">
              <w:rPr>
                <w:sz w:val="24"/>
                <w:szCs w:val="24"/>
              </w:rPr>
              <w:t>Angestellte</w:t>
            </w:r>
            <w:r w:rsidR="00E01296">
              <w:rPr>
                <w:sz w:val="24"/>
                <w:szCs w:val="24"/>
              </w:rPr>
              <w:t>R</w:t>
            </w:r>
            <w:proofErr w:type="spellEnd"/>
            <w:r w:rsidRPr="00836B90">
              <w:rPr>
                <w:sz w:val="24"/>
                <w:szCs w:val="24"/>
              </w:rPr>
              <w:t xml:space="preserve">) spricht man dann, wenn folgende Merkmale zutreffen: </w:t>
            </w:r>
          </w:p>
          <w:p w14:paraId="4BED2901" w14:textId="77777777" w:rsidR="00836B90" w:rsidRPr="00836B90" w:rsidRDefault="00836B90" w:rsidP="00836B90">
            <w:pPr>
              <w:pStyle w:val="Listenabsatz"/>
              <w:numPr>
                <w:ilvl w:val="0"/>
                <w:numId w:val="14"/>
              </w:numPr>
              <w:ind w:left="426" w:hanging="294"/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t xml:space="preserve">Einkünfte gem. § 25 EStG </w:t>
            </w:r>
          </w:p>
          <w:p w14:paraId="16B9764B" w14:textId="77777777" w:rsidR="00836B90" w:rsidRPr="00836B90" w:rsidRDefault="00836B90" w:rsidP="00836B90">
            <w:pPr>
              <w:pStyle w:val="Listenabsatz"/>
              <w:numPr>
                <w:ilvl w:val="0"/>
                <w:numId w:val="14"/>
              </w:numPr>
              <w:ind w:left="426" w:hanging="294"/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lastRenderedPageBreak/>
              <w:t>Weisungsgebundenheit</w:t>
            </w:r>
          </w:p>
          <w:p w14:paraId="133A212A" w14:textId="77777777" w:rsidR="00836B90" w:rsidRPr="00836B90" w:rsidRDefault="00836B90" w:rsidP="00836B90">
            <w:pPr>
              <w:pStyle w:val="Listenabsatz"/>
              <w:numPr>
                <w:ilvl w:val="0"/>
                <w:numId w:val="14"/>
              </w:numPr>
              <w:ind w:left="426" w:hanging="294"/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t xml:space="preserve">Benützung der Betriebsmittel des Arbeitgebers/der Arbeitgeberin </w:t>
            </w:r>
          </w:p>
          <w:p w14:paraId="109A576D" w14:textId="563BFC04" w:rsidR="00836B90" w:rsidRPr="00836B90" w:rsidRDefault="00836B90" w:rsidP="00836B90">
            <w:pPr>
              <w:pStyle w:val="Listenabsatz"/>
              <w:numPr>
                <w:ilvl w:val="0"/>
                <w:numId w:val="14"/>
              </w:numPr>
              <w:ind w:left="426" w:hanging="294"/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t xml:space="preserve">Verpflichtung zur persönlichen Dienstleistung </w:t>
            </w:r>
          </w:p>
        </w:tc>
      </w:tr>
      <w:tr w:rsidR="00836B90" w14:paraId="2E52EADE" w14:textId="77777777" w:rsidTr="00AD4FEA">
        <w:tc>
          <w:tcPr>
            <w:tcW w:w="9062" w:type="dxa"/>
            <w:gridSpan w:val="2"/>
          </w:tcPr>
          <w:p w14:paraId="6E863959" w14:textId="67736EAB" w:rsidR="00836B90" w:rsidRDefault="00836B90" w:rsidP="00C504CF">
            <w:pPr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lastRenderedPageBreak/>
              <w:t>Aufwendungen für Urlaubsrückstellungen werden ebenso wie Au</w:t>
            </w:r>
            <w:r>
              <w:rPr>
                <w:sz w:val="24"/>
                <w:szCs w:val="24"/>
              </w:rPr>
              <w:t>sgaben für Überstunden, freiwil</w:t>
            </w:r>
            <w:r w:rsidRPr="00836B90">
              <w:rPr>
                <w:sz w:val="24"/>
                <w:szCs w:val="24"/>
              </w:rPr>
              <w:t xml:space="preserve">lige Sozialleistungen und freiwillige Zulagen nicht zur Förderung berücksichtigt. </w:t>
            </w:r>
          </w:p>
        </w:tc>
      </w:tr>
    </w:tbl>
    <w:p w14:paraId="0AE134FE" w14:textId="77777777" w:rsidR="00521926" w:rsidRDefault="00521926" w:rsidP="00521926">
      <w:pPr>
        <w:pStyle w:val="Default"/>
        <w:rPr>
          <w:rFonts w:asciiTheme="minorHAnsi" w:hAnsiTheme="minorHAnsi"/>
        </w:rPr>
      </w:pPr>
    </w:p>
    <w:p w14:paraId="0F454728" w14:textId="77777777" w:rsidR="00C07D0C" w:rsidRPr="00310705" w:rsidRDefault="00C07D0C" w:rsidP="00521926">
      <w:pPr>
        <w:pStyle w:val="Default"/>
        <w:rPr>
          <w:rFonts w:asciiTheme="minorHAnsi" w:hAnsiTheme="minorHAnsi"/>
        </w:rPr>
      </w:pPr>
    </w:p>
    <w:sectPr w:rsidR="00C07D0C" w:rsidRPr="00310705" w:rsidSect="00F64B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5A1069" w14:textId="77777777" w:rsidR="0097679B" w:rsidRDefault="0097679B" w:rsidP="00590CF0">
      <w:pPr>
        <w:spacing w:after="0" w:line="240" w:lineRule="auto"/>
      </w:pPr>
      <w:r>
        <w:separator/>
      </w:r>
    </w:p>
  </w:endnote>
  <w:endnote w:type="continuationSeparator" w:id="0">
    <w:p w14:paraId="068739C0" w14:textId="77777777" w:rsidR="0097679B" w:rsidRDefault="0097679B" w:rsidP="0059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F8898" w14:textId="5439FC4E" w:rsidR="00276DA8" w:rsidRPr="004C38B3" w:rsidRDefault="00276DA8" w:rsidP="00276DA8">
    <w:pPr>
      <w:pStyle w:val="Fuzeile"/>
      <w:rPr>
        <w:sz w:val="24"/>
      </w:rPr>
    </w:pPr>
    <w:r w:rsidRPr="004C38B3">
      <w:t xml:space="preserve">Förderung für regionale und lokale Selbsthilfeaktivitäten 2020: </w:t>
    </w:r>
    <w:r w:rsidRPr="004C38B3">
      <w:rPr>
        <w:b/>
      </w:rPr>
      <w:t>Antrag Selbsthilfegruppen</w:t>
    </w:r>
    <w:r w:rsidR="00BB5B37">
      <w:rPr>
        <w:b/>
      </w:rPr>
      <w:t xml:space="preserve"> </w:t>
    </w:r>
  </w:p>
  <w:p w14:paraId="37EC9F18" w14:textId="622ABC91" w:rsidR="00DB19D1" w:rsidRPr="00733622" w:rsidRDefault="00DB19D1" w:rsidP="007336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7E23A" w14:textId="77777777" w:rsidR="0097679B" w:rsidRDefault="0097679B" w:rsidP="00590CF0">
      <w:pPr>
        <w:spacing w:after="0" w:line="240" w:lineRule="auto"/>
      </w:pPr>
      <w:r>
        <w:separator/>
      </w:r>
    </w:p>
  </w:footnote>
  <w:footnote w:type="continuationSeparator" w:id="0">
    <w:p w14:paraId="3BD5AD9A" w14:textId="77777777" w:rsidR="0097679B" w:rsidRDefault="0097679B" w:rsidP="00590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90F2C" w14:textId="5C08A934" w:rsidR="00107D85" w:rsidRDefault="00107D85" w:rsidP="00107D85">
    <w:pPr>
      <w:rPr>
        <w:rFonts w:cstheme="minorHAnsi"/>
      </w:rPr>
    </w:pPr>
    <w:r>
      <w:rPr>
        <w:noProof/>
        <w:lang w:eastAsia="de-AT"/>
      </w:rPr>
      <w:drawing>
        <wp:inline distT="0" distB="0" distL="0" distR="0" wp14:anchorId="5C87F202" wp14:editId="665C2D90">
          <wp:extent cx="504825" cy="647700"/>
          <wp:effectExtent l="0" t="0" r="9525" b="0"/>
          <wp:docPr id="5" name="Grafik 5" descr="T:\Arbeitsgruppenvorlagen\Corporate Design_CD Neu 2013\HVB_Logo_CD\HVB_Logo_Pixel\HVB_Signet_Pixel\hvb_signet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rbeitsgruppenvorlagen\Corporate Design_CD Neu 2013\HVB_Logo_CD\HVB_Logo_Pixel\HVB_Signet_Pixel\hvb_signet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72F5">
      <w:rPr>
        <w:rFonts w:cstheme="minorHAnsi"/>
      </w:rPr>
      <w:t>Gefördert aus den Mitteln der Sozialversicherung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62EE3"/>
    <w:multiLevelType w:val="hybridMultilevel"/>
    <w:tmpl w:val="FA9235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720FD"/>
    <w:multiLevelType w:val="hybridMultilevel"/>
    <w:tmpl w:val="6D12A8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77A47"/>
    <w:multiLevelType w:val="hybridMultilevel"/>
    <w:tmpl w:val="A52633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47F15"/>
    <w:multiLevelType w:val="hybridMultilevel"/>
    <w:tmpl w:val="242402FE"/>
    <w:lvl w:ilvl="0" w:tplc="77EC0EB8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43E7F"/>
    <w:multiLevelType w:val="hybridMultilevel"/>
    <w:tmpl w:val="AF94425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9598E"/>
    <w:multiLevelType w:val="hybridMultilevel"/>
    <w:tmpl w:val="E3C4583E"/>
    <w:lvl w:ilvl="0" w:tplc="77EC0EB8">
      <w:numFmt w:val="bullet"/>
      <w:lvlText w:val="•"/>
      <w:lvlJc w:val="left"/>
      <w:pPr>
        <w:ind w:left="1428" w:hanging="708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093338"/>
    <w:multiLevelType w:val="hybridMultilevel"/>
    <w:tmpl w:val="C7B87FA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380538"/>
    <w:multiLevelType w:val="hybridMultilevel"/>
    <w:tmpl w:val="B0F8A8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245B4"/>
    <w:multiLevelType w:val="hybridMultilevel"/>
    <w:tmpl w:val="C0AE6672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E3DD1"/>
    <w:multiLevelType w:val="hybridMultilevel"/>
    <w:tmpl w:val="9AC4B65A"/>
    <w:lvl w:ilvl="0" w:tplc="77EC0EB8">
      <w:numFmt w:val="bullet"/>
      <w:lvlText w:val="•"/>
      <w:lvlJc w:val="left"/>
      <w:pPr>
        <w:ind w:left="1428" w:hanging="708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3F727E"/>
    <w:multiLevelType w:val="hybridMultilevel"/>
    <w:tmpl w:val="17CC2F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A52EDE"/>
    <w:multiLevelType w:val="hybridMultilevel"/>
    <w:tmpl w:val="8AFA08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67E3C"/>
    <w:multiLevelType w:val="hybridMultilevel"/>
    <w:tmpl w:val="C4EE7CF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12779"/>
    <w:multiLevelType w:val="hybridMultilevel"/>
    <w:tmpl w:val="0310D7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E62BD"/>
    <w:multiLevelType w:val="hybridMultilevel"/>
    <w:tmpl w:val="7432038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1E023E"/>
    <w:multiLevelType w:val="hybridMultilevel"/>
    <w:tmpl w:val="88F0CE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5"/>
  </w:num>
  <w:num w:numId="5">
    <w:abstractNumId w:val="9"/>
  </w:num>
  <w:num w:numId="6">
    <w:abstractNumId w:val="4"/>
  </w:num>
  <w:num w:numId="7">
    <w:abstractNumId w:val="14"/>
  </w:num>
  <w:num w:numId="8">
    <w:abstractNumId w:val="8"/>
  </w:num>
  <w:num w:numId="9">
    <w:abstractNumId w:val="2"/>
  </w:num>
  <w:num w:numId="10">
    <w:abstractNumId w:val="15"/>
  </w:num>
  <w:num w:numId="11">
    <w:abstractNumId w:val="1"/>
  </w:num>
  <w:num w:numId="12">
    <w:abstractNumId w:val="13"/>
  </w:num>
  <w:num w:numId="13">
    <w:abstractNumId w:val="7"/>
  </w:num>
  <w:num w:numId="14">
    <w:abstractNumId w:val="10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5BC"/>
    <w:rsid w:val="00000C39"/>
    <w:rsid w:val="000013DA"/>
    <w:rsid w:val="00003773"/>
    <w:rsid w:val="000211E3"/>
    <w:rsid w:val="00065D43"/>
    <w:rsid w:val="00067482"/>
    <w:rsid w:val="00076E88"/>
    <w:rsid w:val="0009106B"/>
    <w:rsid w:val="00096C32"/>
    <w:rsid w:val="000A21F4"/>
    <w:rsid w:val="000A47C6"/>
    <w:rsid w:val="000B4080"/>
    <w:rsid w:val="000C1910"/>
    <w:rsid w:val="000D65F8"/>
    <w:rsid w:val="000E31FB"/>
    <w:rsid w:val="000E320C"/>
    <w:rsid w:val="000E5053"/>
    <w:rsid w:val="000E68D9"/>
    <w:rsid w:val="001008AA"/>
    <w:rsid w:val="001010E2"/>
    <w:rsid w:val="00107D85"/>
    <w:rsid w:val="0013140B"/>
    <w:rsid w:val="00146467"/>
    <w:rsid w:val="001637BC"/>
    <w:rsid w:val="001C4A29"/>
    <w:rsid w:val="001C6217"/>
    <w:rsid w:val="001D2B6D"/>
    <w:rsid w:val="001D705E"/>
    <w:rsid w:val="002062B6"/>
    <w:rsid w:val="00215136"/>
    <w:rsid w:val="002628A7"/>
    <w:rsid w:val="0026667B"/>
    <w:rsid w:val="002766C9"/>
    <w:rsid w:val="00276DA8"/>
    <w:rsid w:val="00277FB2"/>
    <w:rsid w:val="00281025"/>
    <w:rsid w:val="00285178"/>
    <w:rsid w:val="00296224"/>
    <w:rsid w:val="002B0885"/>
    <w:rsid w:val="002B7D53"/>
    <w:rsid w:val="002C3C2F"/>
    <w:rsid w:val="002E1A62"/>
    <w:rsid w:val="002F6FD3"/>
    <w:rsid w:val="00305FAA"/>
    <w:rsid w:val="00310705"/>
    <w:rsid w:val="00311213"/>
    <w:rsid w:val="00311B06"/>
    <w:rsid w:val="00321DE6"/>
    <w:rsid w:val="00337DED"/>
    <w:rsid w:val="003441B9"/>
    <w:rsid w:val="003459F7"/>
    <w:rsid w:val="00383ED4"/>
    <w:rsid w:val="0038568F"/>
    <w:rsid w:val="00385FC5"/>
    <w:rsid w:val="003937B2"/>
    <w:rsid w:val="003A0397"/>
    <w:rsid w:val="003A3EF1"/>
    <w:rsid w:val="003B1332"/>
    <w:rsid w:val="003C587B"/>
    <w:rsid w:val="003D3872"/>
    <w:rsid w:val="003D7202"/>
    <w:rsid w:val="003F5FD6"/>
    <w:rsid w:val="004037F0"/>
    <w:rsid w:val="00404A26"/>
    <w:rsid w:val="00412D06"/>
    <w:rsid w:val="00415454"/>
    <w:rsid w:val="00421D6C"/>
    <w:rsid w:val="004442F4"/>
    <w:rsid w:val="00451DA4"/>
    <w:rsid w:val="00462FC9"/>
    <w:rsid w:val="00470B6C"/>
    <w:rsid w:val="004A024F"/>
    <w:rsid w:val="004A4D00"/>
    <w:rsid w:val="004A79A1"/>
    <w:rsid w:val="004C38B3"/>
    <w:rsid w:val="004C48D2"/>
    <w:rsid w:val="004D3450"/>
    <w:rsid w:val="004E36FF"/>
    <w:rsid w:val="00521926"/>
    <w:rsid w:val="005253AD"/>
    <w:rsid w:val="0054560D"/>
    <w:rsid w:val="005461B5"/>
    <w:rsid w:val="005538AF"/>
    <w:rsid w:val="00563A67"/>
    <w:rsid w:val="00566968"/>
    <w:rsid w:val="00575957"/>
    <w:rsid w:val="005767A3"/>
    <w:rsid w:val="00590CF0"/>
    <w:rsid w:val="005B4CAF"/>
    <w:rsid w:val="005C2E24"/>
    <w:rsid w:val="005C5FBF"/>
    <w:rsid w:val="005C73E2"/>
    <w:rsid w:val="005E176C"/>
    <w:rsid w:val="00600DB4"/>
    <w:rsid w:val="006035D4"/>
    <w:rsid w:val="00606180"/>
    <w:rsid w:val="006334C2"/>
    <w:rsid w:val="00652E4A"/>
    <w:rsid w:val="00664E8C"/>
    <w:rsid w:val="0068618E"/>
    <w:rsid w:val="006C2ED2"/>
    <w:rsid w:val="006C6F98"/>
    <w:rsid w:val="006F0556"/>
    <w:rsid w:val="006F7A21"/>
    <w:rsid w:val="007100CF"/>
    <w:rsid w:val="007305A0"/>
    <w:rsid w:val="00731F5B"/>
    <w:rsid w:val="00733622"/>
    <w:rsid w:val="00743E20"/>
    <w:rsid w:val="007554BE"/>
    <w:rsid w:val="00755590"/>
    <w:rsid w:val="00786AE0"/>
    <w:rsid w:val="00787848"/>
    <w:rsid w:val="007B313B"/>
    <w:rsid w:val="007F04F9"/>
    <w:rsid w:val="00803861"/>
    <w:rsid w:val="00804CA3"/>
    <w:rsid w:val="00804DED"/>
    <w:rsid w:val="00822741"/>
    <w:rsid w:val="008321A9"/>
    <w:rsid w:val="00836B90"/>
    <w:rsid w:val="00860D32"/>
    <w:rsid w:val="00866114"/>
    <w:rsid w:val="008661C6"/>
    <w:rsid w:val="008776F7"/>
    <w:rsid w:val="00880875"/>
    <w:rsid w:val="008949C9"/>
    <w:rsid w:val="008A2E1A"/>
    <w:rsid w:val="008B0BB3"/>
    <w:rsid w:val="008B347F"/>
    <w:rsid w:val="008B3E53"/>
    <w:rsid w:val="008C2363"/>
    <w:rsid w:val="008C3BAF"/>
    <w:rsid w:val="008D0FBD"/>
    <w:rsid w:val="00901921"/>
    <w:rsid w:val="009115BC"/>
    <w:rsid w:val="009162E3"/>
    <w:rsid w:val="00927960"/>
    <w:rsid w:val="009312AD"/>
    <w:rsid w:val="00934B13"/>
    <w:rsid w:val="009353CE"/>
    <w:rsid w:val="009373BC"/>
    <w:rsid w:val="009545D5"/>
    <w:rsid w:val="00966BE0"/>
    <w:rsid w:val="00975920"/>
    <w:rsid w:val="00975A77"/>
    <w:rsid w:val="0097679B"/>
    <w:rsid w:val="00991A78"/>
    <w:rsid w:val="009C58E6"/>
    <w:rsid w:val="009D3311"/>
    <w:rsid w:val="009E0B96"/>
    <w:rsid w:val="009E1D0F"/>
    <w:rsid w:val="009F2103"/>
    <w:rsid w:val="009F39AE"/>
    <w:rsid w:val="009F5BD1"/>
    <w:rsid w:val="00A2381B"/>
    <w:rsid w:val="00A4235E"/>
    <w:rsid w:val="00A505AF"/>
    <w:rsid w:val="00A60D59"/>
    <w:rsid w:val="00A6719F"/>
    <w:rsid w:val="00A80E7F"/>
    <w:rsid w:val="00A9143F"/>
    <w:rsid w:val="00A96560"/>
    <w:rsid w:val="00AA2D0C"/>
    <w:rsid w:val="00AB514C"/>
    <w:rsid w:val="00AB736A"/>
    <w:rsid w:val="00AD4FEA"/>
    <w:rsid w:val="00AD6F78"/>
    <w:rsid w:val="00AF3E1B"/>
    <w:rsid w:val="00B06E4D"/>
    <w:rsid w:val="00B20908"/>
    <w:rsid w:val="00B36184"/>
    <w:rsid w:val="00B44073"/>
    <w:rsid w:val="00B50E1D"/>
    <w:rsid w:val="00B758C6"/>
    <w:rsid w:val="00B82BF5"/>
    <w:rsid w:val="00B84C89"/>
    <w:rsid w:val="00BB5B37"/>
    <w:rsid w:val="00BB6E39"/>
    <w:rsid w:val="00BC6150"/>
    <w:rsid w:val="00BE3A1E"/>
    <w:rsid w:val="00BF0240"/>
    <w:rsid w:val="00C07D0C"/>
    <w:rsid w:val="00C257A7"/>
    <w:rsid w:val="00C504CF"/>
    <w:rsid w:val="00C516AA"/>
    <w:rsid w:val="00C54097"/>
    <w:rsid w:val="00C6332C"/>
    <w:rsid w:val="00C76ABF"/>
    <w:rsid w:val="00C86EF8"/>
    <w:rsid w:val="00C91E4E"/>
    <w:rsid w:val="00C95B22"/>
    <w:rsid w:val="00CA3BEE"/>
    <w:rsid w:val="00CB2360"/>
    <w:rsid w:val="00CC2ABB"/>
    <w:rsid w:val="00CD2662"/>
    <w:rsid w:val="00CD4E4A"/>
    <w:rsid w:val="00CD6B12"/>
    <w:rsid w:val="00CE3F40"/>
    <w:rsid w:val="00CE4572"/>
    <w:rsid w:val="00D21D0B"/>
    <w:rsid w:val="00D34554"/>
    <w:rsid w:val="00D54AAA"/>
    <w:rsid w:val="00D56960"/>
    <w:rsid w:val="00D6481B"/>
    <w:rsid w:val="00D8170F"/>
    <w:rsid w:val="00D84898"/>
    <w:rsid w:val="00D931CE"/>
    <w:rsid w:val="00DA749D"/>
    <w:rsid w:val="00DA79FF"/>
    <w:rsid w:val="00DB19D1"/>
    <w:rsid w:val="00DC29FB"/>
    <w:rsid w:val="00DD53FB"/>
    <w:rsid w:val="00DF78EC"/>
    <w:rsid w:val="00E01296"/>
    <w:rsid w:val="00E06D07"/>
    <w:rsid w:val="00E11318"/>
    <w:rsid w:val="00E13633"/>
    <w:rsid w:val="00E42638"/>
    <w:rsid w:val="00E44A65"/>
    <w:rsid w:val="00E62ECB"/>
    <w:rsid w:val="00E702DF"/>
    <w:rsid w:val="00E76C67"/>
    <w:rsid w:val="00EA0D4E"/>
    <w:rsid w:val="00EA640E"/>
    <w:rsid w:val="00EB7F61"/>
    <w:rsid w:val="00EE0FED"/>
    <w:rsid w:val="00EF513D"/>
    <w:rsid w:val="00F06B7D"/>
    <w:rsid w:val="00F1388B"/>
    <w:rsid w:val="00F30BE7"/>
    <w:rsid w:val="00F374B7"/>
    <w:rsid w:val="00F64B54"/>
    <w:rsid w:val="00F9727F"/>
    <w:rsid w:val="00FA0AAC"/>
    <w:rsid w:val="00FA674D"/>
    <w:rsid w:val="00FD6D6A"/>
    <w:rsid w:val="00FE1C9A"/>
    <w:rsid w:val="00FE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F1D02EA"/>
  <w15:docId w15:val="{6ACBE556-59A2-4E5A-980E-F55DB893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0E68D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76E88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B7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736A"/>
  </w:style>
  <w:style w:type="paragraph" w:styleId="Fuzeile">
    <w:name w:val="footer"/>
    <w:basedOn w:val="Standard"/>
    <w:link w:val="FuzeileZchn"/>
    <w:uiPriority w:val="99"/>
    <w:unhideWhenUsed/>
    <w:rsid w:val="00AB7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736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3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3311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semiHidden/>
    <w:unhideWhenUsed/>
    <w:rsid w:val="009D331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9D33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D33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33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331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311213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DC29FB"/>
    <w:rPr>
      <w:color w:val="954F72" w:themeColor="followedHyperlink"/>
      <w:u w:val="singl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5253AD"/>
  </w:style>
  <w:style w:type="table" w:styleId="Tabellenraster">
    <w:name w:val="Table Grid"/>
    <w:basedOn w:val="NormaleTabelle"/>
    <w:rsid w:val="00FA6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934B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paragraph" w:customStyle="1" w:styleId="Default">
    <w:name w:val="Default"/>
    <w:rsid w:val="00521926"/>
    <w:pPr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5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7442A-3EA1-4C6F-9DD4-B3B642222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5028E9FF.dotm</Template>
  <TotalTime>0</TotalTime>
  <Pages>7</Pages>
  <Words>920</Words>
  <Characters>5800</Characters>
  <Application>Microsoft Office Word</Application>
  <DocSecurity>4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Gesundheit Österreich GmbH</Company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Tomanek</dc:creator>
  <cp:lastModifiedBy>Schmidhofer Tatjana</cp:lastModifiedBy>
  <cp:revision>2</cp:revision>
  <cp:lastPrinted>2018-02-19T13:38:00Z</cp:lastPrinted>
  <dcterms:created xsi:type="dcterms:W3CDTF">2019-05-16T14:23:00Z</dcterms:created>
  <dcterms:modified xsi:type="dcterms:W3CDTF">2019-05-16T14:23:00Z</dcterms:modified>
</cp:coreProperties>
</file>